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C07" w:rsidRDefault="00882C07" w:rsidP="00B77E3A">
      <w:pPr>
        <w:rPr>
          <w:rFonts w:ascii="Arial" w:hAnsi="Arial" w:cs="Arial"/>
        </w:rPr>
      </w:pPr>
      <w:r w:rsidRPr="005B27EE">
        <w:rPr>
          <w:rFonts w:ascii="Arial" w:hAnsi="Arial" w:cs="Arial"/>
          <w:b/>
        </w:rPr>
        <w:t>Matrica – identifikacija deležnikov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000"/>
        <w:gridCol w:w="2036"/>
        <w:gridCol w:w="1484"/>
        <w:gridCol w:w="3768"/>
      </w:tblGrid>
      <w:tr w:rsidR="00882C07" w:rsidRPr="00971B3F" w:rsidTr="00B77E3A">
        <w:tc>
          <w:tcPr>
            <w:tcW w:w="0" w:type="auto"/>
            <w:gridSpan w:val="4"/>
            <w:shd w:val="clear" w:color="auto" w:fill="D9E2F3"/>
          </w:tcPr>
          <w:p w:rsidR="00882C07" w:rsidRPr="0021092E" w:rsidRDefault="00882C07" w:rsidP="00B77E3A">
            <w:pPr>
              <w:pStyle w:val="Default"/>
              <w:rPr>
                <w:rFonts w:cs="Arial"/>
                <w:b/>
                <w:sz w:val="20"/>
                <w:szCs w:val="20"/>
              </w:rPr>
            </w:pPr>
            <w:r w:rsidRPr="0021092E">
              <w:rPr>
                <w:rFonts w:cs="Arial"/>
                <w:b/>
                <w:sz w:val="20"/>
                <w:szCs w:val="20"/>
              </w:rPr>
              <w:t>Identifikacija deležnikov</w:t>
            </w:r>
          </w:p>
        </w:tc>
      </w:tr>
      <w:tr w:rsidR="00882C07" w:rsidRPr="00971B3F" w:rsidTr="00B77E3A">
        <w:tc>
          <w:tcPr>
            <w:tcW w:w="0" w:type="auto"/>
            <w:shd w:val="clear" w:color="auto" w:fill="D9E2F3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  <w:r w:rsidRPr="0021092E">
              <w:rPr>
                <w:rFonts w:cs="Arial"/>
                <w:sz w:val="20"/>
                <w:szCs w:val="20"/>
              </w:rPr>
              <w:t>Deležniki</w:t>
            </w:r>
          </w:p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  <w:r w:rsidRPr="0021092E">
              <w:rPr>
                <w:rFonts w:cs="Arial"/>
                <w:i/>
                <w:sz w:val="20"/>
                <w:szCs w:val="20"/>
              </w:rPr>
              <w:t>(vsakega deležnika navedite v svojo vrstico)</w:t>
            </w:r>
          </w:p>
        </w:tc>
        <w:tc>
          <w:tcPr>
            <w:tcW w:w="0" w:type="auto"/>
            <w:shd w:val="clear" w:color="auto" w:fill="D9E2F3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  <w:r w:rsidRPr="0021092E">
              <w:rPr>
                <w:rFonts w:cs="Arial"/>
                <w:sz w:val="20"/>
                <w:szCs w:val="20"/>
              </w:rPr>
              <w:t>Pričakovano stališče</w:t>
            </w:r>
          </w:p>
          <w:p w:rsidR="00882C07" w:rsidRDefault="00882C07" w:rsidP="00B77E3A">
            <w:pPr>
              <w:pStyle w:val="Default"/>
              <w:rPr>
                <w:rFonts w:cs="Arial"/>
                <w:i/>
                <w:sz w:val="20"/>
                <w:szCs w:val="20"/>
              </w:rPr>
            </w:pPr>
            <w:r w:rsidRPr="0021092E">
              <w:rPr>
                <w:rFonts w:cs="Arial"/>
                <w:i/>
                <w:sz w:val="20"/>
                <w:szCs w:val="20"/>
              </w:rPr>
              <w:t>(vstavite ustrez</w:t>
            </w:r>
            <w:r>
              <w:rPr>
                <w:rFonts w:cs="Arial"/>
                <w:i/>
                <w:sz w:val="20"/>
                <w:szCs w:val="20"/>
              </w:rPr>
              <w:t xml:space="preserve">no oznako: </w:t>
            </w:r>
          </w:p>
          <w:p w:rsidR="00882C07" w:rsidRDefault="00882C07" w:rsidP="00B77E3A">
            <w:pPr>
              <w:pStyle w:val="Default"/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 xml:space="preserve">P – podpora, </w:t>
            </w:r>
          </w:p>
          <w:p w:rsidR="00882C07" w:rsidRPr="0021092E" w:rsidRDefault="00882C07" w:rsidP="00B77E3A">
            <w:pPr>
              <w:pStyle w:val="Default"/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N – nasprotovanje, O - nevtralnost</w:t>
            </w:r>
            <w:r w:rsidRPr="0021092E">
              <w:rPr>
                <w:rFonts w:cs="Arial"/>
                <w:i/>
                <w:sz w:val="20"/>
                <w:szCs w:val="20"/>
              </w:rPr>
              <w:t>)</w:t>
            </w:r>
          </w:p>
        </w:tc>
        <w:tc>
          <w:tcPr>
            <w:tcW w:w="0" w:type="auto"/>
            <w:shd w:val="clear" w:color="auto" w:fill="D9E2F3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  <w:r w:rsidRPr="0021092E">
              <w:rPr>
                <w:rFonts w:cs="Arial"/>
                <w:sz w:val="20"/>
                <w:szCs w:val="20"/>
              </w:rPr>
              <w:t>Vpliv deležnika</w:t>
            </w:r>
          </w:p>
          <w:p w:rsidR="00882C07" w:rsidRDefault="00882C07" w:rsidP="00B77E3A">
            <w:pPr>
              <w:pStyle w:val="Default"/>
              <w:rPr>
                <w:rFonts w:cs="Arial"/>
                <w:i/>
                <w:sz w:val="20"/>
                <w:szCs w:val="20"/>
              </w:rPr>
            </w:pPr>
            <w:r w:rsidRPr="0021092E">
              <w:rPr>
                <w:rFonts w:cs="Arial"/>
                <w:i/>
                <w:sz w:val="20"/>
                <w:szCs w:val="20"/>
              </w:rPr>
              <w:t xml:space="preserve">(vstavite ustrezno oznako: </w:t>
            </w:r>
          </w:p>
          <w:p w:rsidR="00882C07" w:rsidRDefault="00882C07" w:rsidP="00B77E3A">
            <w:pPr>
              <w:pStyle w:val="Default"/>
              <w:rPr>
                <w:rFonts w:cs="Arial"/>
                <w:i/>
                <w:sz w:val="20"/>
                <w:szCs w:val="20"/>
              </w:rPr>
            </w:pPr>
            <w:r w:rsidRPr="0021092E">
              <w:rPr>
                <w:rFonts w:cs="Arial"/>
                <w:i/>
                <w:sz w:val="20"/>
                <w:szCs w:val="20"/>
              </w:rPr>
              <w:t xml:space="preserve">M – majhen, </w:t>
            </w:r>
          </w:p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  <w:r w:rsidRPr="0021092E">
              <w:rPr>
                <w:rFonts w:cs="Arial"/>
                <w:i/>
                <w:sz w:val="20"/>
                <w:szCs w:val="20"/>
              </w:rPr>
              <w:t>V – velik)</w:t>
            </w:r>
          </w:p>
        </w:tc>
        <w:tc>
          <w:tcPr>
            <w:tcW w:w="0" w:type="auto"/>
            <w:shd w:val="clear" w:color="auto" w:fill="D9E2F3"/>
          </w:tcPr>
          <w:p w:rsidR="00882C07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Značilnosti in posebne potrebe deležnikov </w:t>
            </w:r>
          </w:p>
          <w:p w:rsidR="00882C07" w:rsidRPr="0021092E" w:rsidRDefault="00882C07" w:rsidP="00B77E3A">
            <w:pPr>
              <w:pStyle w:val="Default"/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(navedite značilnosti deležnikov, ki lahko vplivajo na izbiro orodij in metod posvetovanja z njimi)</w:t>
            </w:r>
          </w:p>
        </w:tc>
      </w:tr>
      <w:tr w:rsidR="00882C07" w:rsidRPr="00971B3F" w:rsidTr="00B77E3A">
        <w:tc>
          <w:tcPr>
            <w:tcW w:w="0" w:type="auto"/>
            <w:gridSpan w:val="4"/>
            <w:shd w:val="clear" w:color="auto" w:fill="D9E2F3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  <w:r w:rsidRPr="0021092E">
              <w:rPr>
                <w:rFonts w:cs="Arial"/>
                <w:sz w:val="20"/>
                <w:szCs w:val="20"/>
              </w:rPr>
              <w:t>Civilnodružbene organizacije</w:t>
            </w:r>
            <w:r w:rsidRPr="0021092E">
              <w:rPr>
                <w:rFonts w:cs="Arial"/>
                <w:i/>
                <w:sz w:val="20"/>
                <w:szCs w:val="20"/>
              </w:rPr>
              <w:t>(ne pozabite na organizacije, ki zastopajo posebne skupine prebivalcev)</w:t>
            </w: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  <w:gridSpan w:val="4"/>
            <w:shd w:val="clear" w:color="auto" w:fill="DEEAF6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Gospodarski subjekti in njihova </w:t>
            </w:r>
            <w:r w:rsidRPr="0021092E">
              <w:rPr>
                <w:rFonts w:cs="Arial"/>
                <w:sz w:val="20"/>
                <w:szCs w:val="20"/>
              </w:rPr>
              <w:t>združenja</w:t>
            </w: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  <w:gridSpan w:val="4"/>
            <w:shd w:val="clear" w:color="auto" w:fill="DEEAF6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  <w:r w:rsidRPr="0021092E">
              <w:rPr>
                <w:rFonts w:cs="Arial"/>
                <w:sz w:val="20"/>
                <w:szCs w:val="20"/>
              </w:rPr>
              <w:t>Javne institucije</w:t>
            </w: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  <w:gridSpan w:val="4"/>
            <w:shd w:val="clear" w:color="auto" w:fill="DEEAF6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Državljani (»uporabniki« predpisa: splošna javnost, neorganizirani posamezniki …)</w:t>
            </w: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21092E" w:rsidRDefault="00882C07" w:rsidP="00B77E3A">
            <w:pPr>
              <w:pStyle w:val="Default"/>
              <w:rPr>
                <w:rFonts w:cs="Arial"/>
                <w:sz w:val="20"/>
                <w:szCs w:val="20"/>
              </w:rPr>
            </w:pPr>
          </w:p>
        </w:tc>
      </w:tr>
    </w:tbl>
    <w:p w:rsidR="00882C07" w:rsidRDefault="00882C07">
      <w:pPr>
        <w:rPr>
          <w:b/>
        </w:rPr>
      </w:pPr>
      <w:r>
        <w:rPr>
          <w:rFonts w:ascii="Arial" w:hAnsi="Arial" w:cs="Arial"/>
          <w:b/>
        </w:rPr>
        <w:br w:type="page"/>
      </w:r>
    </w:p>
    <w:p w:rsidR="00882C07" w:rsidRDefault="00882C07">
      <w:r>
        <w:rPr>
          <w:b/>
        </w:rPr>
        <w:t>Matrica – Cilji vključevanja javnosti, identifikacija deležnikov, izbor metod za vključevanje javnosti, informacije in gradiva za vključevanje javnosti</w:t>
      </w:r>
    </w:p>
    <w:p w:rsidR="00882C07" w:rsidRDefault="00882C07">
      <w:r>
        <w:t>Matrica se lahko izpolni le za izbrane faze priprave predpisa ali vse faze hkrati.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651"/>
        <w:gridCol w:w="1275"/>
        <w:gridCol w:w="960"/>
        <w:gridCol w:w="949"/>
        <w:gridCol w:w="949"/>
        <w:gridCol w:w="964"/>
        <w:gridCol w:w="1265"/>
        <w:gridCol w:w="1275"/>
      </w:tblGrid>
      <w:tr w:rsidR="00882C07" w:rsidRPr="00971B3F" w:rsidTr="00835A98">
        <w:tc>
          <w:tcPr>
            <w:tcW w:w="0" w:type="auto"/>
            <w:gridSpan w:val="8"/>
            <w:shd w:val="clear" w:color="auto" w:fill="DBE5F1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Cilji vključevanja javnosti, identifikacija deležnikov, izbor metod za vključevanje javnosti, informacije in gradiva za vključevanje javnosti</w:t>
            </w:r>
          </w:p>
        </w:tc>
      </w:tr>
      <w:tr w:rsidR="00882C07" w:rsidRPr="00971B3F" w:rsidTr="00835A98"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971B3F">
              <w:rPr>
                <w:sz w:val="20"/>
                <w:szCs w:val="20"/>
              </w:rPr>
              <w:t>Predmet posvetovanja</w:t>
            </w:r>
          </w:p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971B3F">
              <w:rPr>
                <w:rFonts w:cs="Arial"/>
                <w:i/>
                <w:sz w:val="20"/>
                <w:szCs w:val="20"/>
              </w:rPr>
              <w:t>(vnesite predmet posvetovanja, npr. ime predpisa ali politike)</w:t>
            </w:r>
          </w:p>
        </w:tc>
        <w:tc>
          <w:tcPr>
            <w:tcW w:w="0" w:type="auto"/>
            <w:gridSpan w:val="7"/>
            <w:shd w:val="clear" w:color="auto" w:fill="DBE5F1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882C07" w:rsidRPr="00971B3F" w:rsidTr="00835A98">
        <w:tc>
          <w:tcPr>
            <w:tcW w:w="0" w:type="auto"/>
            <w:shd w:val="clear" w:color="auto" w:fill="DBE5F1"/>
          </w:tcPr>
          <w:p w:rsidR="00882C07" w:rsidRPr="00762839" w:rsidRDefault="00882C07" w:rsidP="00431E17">
            <w:pPr>
              <w:pStyle w:val="Default"/>
              <w:contextualSpacing/>
              <w:rPr>
                <w:rFonts w:cs="Arial"/>
                <w:sz w:val="20"/>
                <w:szCs w:val="20"/>
              </w:rPr>
            </w:pPr>
            <w:r w:rsidRPr="00762839">
              <w:rPr>
                <w:rFonts w:cs="Arial"/>
                <w:sz w:val="20"/>
                <w:szCs w:val="20"/>
              </w:rPr>
              <w:t>Odgovorna oseba ali oddelek</w:t>
            </w:r>
          </w:p>
          <w:p w:rsidR="00882C07" w:rsidRPr="00971B3F" w:rsidRDefault="00882C07" w:rsidP="00835A98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971B3F">
              <w:rPr>
                <w:rFonts w:cs="Arial"/>
                <w:i/>
                <w:sz w:val="20"/>
                <w:szCs w:val="20"/>
              </w:rPr>
              <w:t>(vnesite odgovorno osebo/oddelek za izvedbo posvetovanja)</w:t>
            </w:r>
          </w:p>
        </w:tc>
        <w:tc>
          <w:tcPr>
            <w:tcW w:w="0" w:type="auto"/>
            <w:gridSpan w:val="7"/>
            <w:shd w:val="clear" w:color="auto" w:fill="DBE5F1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882C07" w:rsidRPr="00971B3F" w:rsidTr="00835A98"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Faze priprave predpisa</w:t>
            </w:r>
          </w:p>
        </w:tc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Pripravljalna faza</w:t>
            </w:r>
          </w:p>
        </w:tc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Delovno gradivo predpisa</w:t>
            </w:r>
          </w:p>
        </w:tc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Osnutek predpisa</w:t>
            </w:r>
          </w:p>
        </w:tc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Predlog predpisa</w:t>
            </w:r>
          </w:p>
        </w:tc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Izvajanje predpisa</w:t>
            </w:r>
          </w:p>
        </w:tc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Spremljanje in vrednotenje predpisa</w:t>
            </w:r>
          </w:p>
        </w:tc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Pripravljalna faza</w:t>
            </w:r>
          </w:p>
        </w:tc>
      </w:tr>
      <w:tr w:rsidR="00882C07" w:rsidRPr="00971B3F" w:rsidTr="00835A98">
        <w:tc>
          <w:tcPr>
            <w:tcW w:w="0" w:type="auto"/>
            <w:shd w:val="clear" w:color="auto" w:fill="DBE5F1"/>
          </w:tcPr>
          <w:p w:rsidR="00882C07" w:rsidRPr="00E771C3" w:rsidRDefault="00882C07" w:rsidP="00431E17">
            <w:pPr>
              <w:pStyle w:val="Default"/>
              <w:contextualSpacing/>
              <w:rPr>
                <w:rFonts w:cs="Arial"/>
                <w:b/>
                <w:sz w:val="20"/>
                <w:szCs w:val="20"/>
              </w:rPr>
            </w:pPr>
            <w:r w:rsidRPr="00E771C3">
              <w:rPr>
                <w:rFonts w:cs="Arial"/>
                <w:b/>
                <w:sz w:val="20"/>
                <w:szCs w:val="20"/>
              </w:rPr>
              <w:t>Cilji posvetovanja</w:t>
            </w:r>
          </w:p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971B3F">
              <w:rPr>
                <w:rFonts w:cs="Arial"/>
                <w:i/>
                <w:sz w:val="20"/>
                <w:szCs w:val="20"/>
              </w:rPr>
              <w:t>(navedite konkretne cilje v posamezni fazi)</w:t>
            </w: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882C07" w:rsidRPr="00971B3F" w:rsidTr="00835A98">
        <w:tc>
          <w:tcPr>
            <w:tcW w:w="0" w:type="auto"/>
            <w:shd w:val="clear" w:color="auto" w:fill="DBE5F1"/>
          </w:tcPr>
          <w:p w:rsidR="00882C07" w:rsidRPr="00E771C3" w:rsidRDefault="00882C07" w:rsidP="00431E17">
            <w:pPr>
              <w:pStyle w:val="Default"/>
              <w:contextualSpacing/>
              <w:rPr>
                <w:rFonts w:cs="Arial"/>
                <w:b/>
                <w:sz w:val="20"/>
                <w:szCs w:val="20"/>
              </w:rPr>
            </w:pPr>
            <w:r w:rsidRPr="00E771C3">
              <w:rPr>
                <w:rFonts w:cs="Arial"/>
                <w:b/>
                <w:sz w:val="20"/>
                <w:szCs w:val="20"/>
              </w:rPr>
              <w:t>Vprašanja za posvetovanje</w:t>
            </w:r>
          </w:p>
          <w:p w:rsidR="00882C07" w:rsidRPr="00971B3F" w:rsidRDefault="00882C07" w:rsidP="00835A98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971B3F">
              <w:rPr>
                <w:rFonts w:cs="Arial"/>
                <w:i/>
                <w:sz w:val="20"/>
                <w:szCs w:val="20"/>
              </w:rPr>
              <w:t>(Navedite vprašanja, na katera želite, da javnost v izbrani fazi odgovori. Vprašanja postavite glede na postavljene cilje procesa.)</w:t>
            </w: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882C07" w:rsidRPr="00971B3F" w:rsidTr="00835A98"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b/>
                <w:i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 xml:space="preserve">Deležniki </w:t>
            </w:r>
          </w:p>
          <w:p w:rsidR="00882C07" w:rsidRPr="00971B3F" w:rsidRDefault="00882C07" w:rsidP="00431E17">
            <w:pPr>
              <w:spacing w:after="0" w:line="240" w:lineRule="auto"/>
              <w:contextualSpacing/>
              <w:rPr>
                <w:i/>
                <w:sz w:val="20"/>
                <w:szCs w:val="20"/>
              </w:rPr>
            </w:pPr>
            <w:r w:rsidRPr="00971B3F">
              <w:rPr>
                <w:i/>
                <w:sz w:val="20"/>
                <w:szCs w:val="20"/>
              </w:rPr>
              <w:t>(Navedite deležnike, ki jih boste vključili v posamezno fazo. Deležnike izberite glede na to, kdo vam lahko odgovori na postavljena vprašanja.)</w:t>
            </w: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882C07" w:rsidRPr="00971B3F" w:rsidTr="00835A98"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Metode</w:t>
            </w:r>
          </w:p>
          <w:p w:rsidR="00882C07" w:rsidRPr="00971B3F" w:rsidRDefault="00882C07" w:rsidP="00835A98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971B3F">
              <w:rPr>
                <w:i/>
                <w:sz w:val="20"/>
                <w:szCs w:val="20"/>
              </w:rPr>
              <w:t>(Navedite metode, ki jih boste uporabili v posamezni fazi. Pri tem upoštevajte cilje in vprašanja ter lastnosti in potrebe identificiranih deležnikov. Označite, katero metodo boste uporabili za katere deležnike.)</w:t>
            </w: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882C07" w:rsidRPr="00971B3F" w:rsidTr="00835A98"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 xml:space="preserve">Informacije in gradiva </w:t>
            </w:r>
          </w:p>
          <w:p w:rsidR="00882C07" w:rsidRPr="00971B3F" w:rsidRDefault="00882C07" w:rsidP="00431E17">
            <w:pPr>
              <w:spacing w:after="0" w:line="240" w:lineRule="auto"/>
              <w:contextualSpacing/>
              <w:rPr>
                <w:i/>
                <w:sz w:val="20"/>
                <w:szCs w:val="20"/>
              </w:rPr>
            </w:pPr>
            <w:r w:rsidRPr="00971B3F">
              <w:rPr>
                <w:i/>
                <w:sz w:val="20"/>
                <w:szCs w:val="20"/>
              </w:rPr>
              <w:t>(Navedite informacije in gradiva, ki jih boste v posamezni fazi pripravili za celovito informiranje javnosti.)</w:t>
            </w: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882C07" w:rsidRPr="00971B3F" w:rsidTr="00835A98">
        <w:tc>
          <w:tcPr>
            <w:tcW w:w="0" w:type="auto"/>
            <w:shd w:val="clear" w:color="auto" w:fill="DBE5F1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Kanali za informiranje javnosti</w:t>
            </w:r>
          </w:p>
          <w:p w:rsidR="00882C07" w:rsidRPr="00971B3F" w:rsidRDefault="00882C07" w:rsidP="00431E17">
            <w:pPr>
              <w:spacing w:after="0" w:line="240" w:lineRule="auto"/>
              <w:contextualSpacing/>
              <w:rPr>
                <w:i/>
                <w:sz w:val="20"/>
                <w:szCs w:val="20"/>
              </w:rPr>
            </w:pPr>
            <w:r w:rsidRPr="00971B3F">
              <w:rPr>
                <w:i/>
                <w:sz w:val="20"/>
                <w:szCs w:val="20"/>
              </w:rPr>
              <w:t>(Navedite kanale obveščanja, ki jih boste uporabili v posamezni fazi. Označite, katere kanale boste uporabili za katere deležnike.)</w:t>
            </w: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882C07" w:rsidRPr="00971B3F" w:rsidRDefault="00882C07" w:rsidP="00431E17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</w:tbl>
    <w:p w:rsidR="00882C07" w:rsidRDefault="00882C07"/>
    <w:p w:rsidR="00882C07" w:rsidRDefault="00882C07"/>
    <w:p w:rsidR="00882C07" w:rsidRDefault="00882C07">
      <w:r>
        <w:br w:type="page"/>
      </w:r>
    </w:p>
    <w:p w:rsidR="00882C07" w:rsidRPr="00A5562B" w:rsidRDefault="00882C07" w:rsidP="0021092E">
      <w:pPr>
        <w:rPr>
          <w:rFonts w:ascii="Arial" w:hAnsi="Arial" w:cs="Arial"/>
          <w:b/>
        </w:rPr>
      </w:pPr>
      <w:r w:rsidRPr="00780BCD">
        <w:rPr>
          <w:rFonts w:ascii="Arial" w:hAnsi="Arial" w:cs="Arial"/>
          <w:b/>
        </w:rPr>
        <w:t xml:space="preserve">Matrica - </w:t>
      </w:r>
      <w:r>
        <w:rPr>
          <w:rFonts w:ascii="Arial" w:hAnsi="Arial" w:cs="Arial"/>
          <w:b/>
        </w:rPr>
        <w:t>Analiza tveganj</w:t>
      </w:r>
      <w:r w:rsidRPr="00780BCD">
        <w:rPr>
          <w:rFonts w:ascii="Arial" w:hAnsi="Arial" w:cs="Arial"/>
          <w:b/>
        </w:rPr>
        <w:t>, terminski načrt in viri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76"/>
        <w:gridCol w:w="3418"/>
        <w:gridCol w:w="3418"/>
      </w:tblGrid>
      <w:tr w:rsidR="00882C07" w:rsidRPr="00971B3F" w:rsidTr="00B77E3A">
        <w:trPr>
          <w:trHeight w:val="94"/>
        </w:trPr>
        <w:tc>
          <w:tcPr>
            <w:tcW w:w="2376" w:type="dxa"/>
            <w:vMerge w:val="restart"/>
            <w:shd w:val="clear" w:color="auto" w:fill="D9E2F3"/>
          </w:tcPr>
          <w:p w:rsidR="00882C07" w:rsidRPr="009C1758" w:rsidRDefault="00882C07" w:rsidP="00B77E3A">
            <w:pPr>
              <w:pStyle w:val="Default"/>
              <w:rPr>
                <w:rFonts w:cs="Arial"/>
                <w:b/>
                <w:sz w:val="18"/>
                <w:szCs w:val="18"/>
              </w:rPr>
            </w:pPr>
            <w:r w:rsidRPr="009C1758">
              <w:rPr>
                <w:rFonts w:cs="Arial"/>
                <w:b/>
                <w:sz w:val="18"/>
                <w:szCs w:val="18"/>
              </w:rPr>
              <w:t>Tveganja in ukrepi za zmanjšanje tveganj</w:t>
            </w:r>
          </w:p>
        </w:tc>
        <w:tc>
          <w:tcPr>
            <w:tcW w:w="3418" w:type="dxa"/>
            <w:shd w:val="clear" w:color="auto" w:fill="D9E2F3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  <w:r w:rsidRPr="009C1758">
              <w:rPr>
                <w:rFonts w:cs="Arial"/>
                <w:sz w:val="18"/>
                <w:szCs w:val="18"/>
              </w:rPr>
              <w:t>Potencialno tveganje</w:t>
            </w:r>
          </w:p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  <w:r w:rsidRPr="009C1758">
              <w:rPr>
                <w:rFonts w:cs="Arial"/>
                <w:i/>
                <w:sz w:val="18"/>
                <w:szCs w:val="18"/>
              </w:rPr>
              <w:t>(navedite, kaj lahko gre narobe)</w:t>
            </w:r>
          </w:p>
        </w:tc>
        <w:tc>
          <w:tcPr>
            <w:tcW w:w="3418" w:type="dxa"/>
            <w:shd w:val="clear" w:color="auto" w:fill="D9E2F3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  <w:r w:rsidRPr="009C1758">
              <w:rPr>
                <w:rFonts w:cs="Arial"/>
                <w:sz w:val="18"/>
                <w:szCs w:val="18"/>
              </w:rPr>
              <w:t>Ukrepi za zmanjšanje tveganja</w:t>
            </w:r>
          </w:p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  <w:r w:rsidRPr="009C1758">
              <w:rPr>
                <w:rFonts w:cs="Arial"/>
                <w:i/>
                <w:sz w:val="18"/>
                <w:szCs w:val="18"/>
              </w:rPr>
              <w:t>(navedite ukrepe za zmanjšanje tveganja)</w:t>
            </w:r>
          </w:p>
        </w:tc>
      </w:tr>
      <w:tr w:rsidR="00882C07" w:rsidRPr="00971B3F" w:rsidTr="00B77E3A">
        <w:trPr>
          <w:trHeight w:val="88"/>
        </w:trPr>
        <w:tc>
          <w:tcPr>
            <w:tcW w:w="2376" w:type="dxa"/>
            <w:vMerge/>
            <w:shd w:val="clear" w:color="auto" w:fill="D9E2F3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882C07" w:rsidRPr="00971B3F" w:rsidTr="00B77E3A">
        <w:trPr>
          <w:trHeight w:val="88"/>
        </w:trPr>
        <w:tc>
          <w:tcPr>
            <w:tcW w:w="2376" w:type="dxa"/>
            <w:vMerge/>
            <w:shd w:val="clear" w:color="auto" w:fill="D9E2F3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882C07" w:rsidRPr="00971B3F" w:rsidTr="00B77E3A">
        <w:trPr>
          <w:trHeight w:val="88"/>
        </w:trPr>
        <w:tc>
          <w:tcPr>
            <w:tcW w:w="2376" w:type="dxa"/>
            <w:vMerge/>
            <w:shd w:val="clear" w:color="auto" w:fill="D9E2F3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882C07" w:rsidRPr="00971B3F" w:rsidTr="00B77E3A">
        <w:trPr>
          <w:trHeight w:val="88"/>
        </w:trPr>
        <w:tc>
          <w:tcPr>
            <w:tcW w:w="2376" w:type="dxa"/>
            <w:vMerge/>
            <w:shd w:val="clear" w:color="auto" w:fill="D9E2F3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882C07" w:rsidRPr="00971B3F" w:rsidTr="00B77E3A">
        <w:trPr>
          <w:trHeight w:val="88"/>
        </w:trPr>
        <w:tc>
          <w:tcPr>
            <w:tcW w:w="2376" w:type="dxa"/>
            <w:vMerge/>
            <w:shd w:val="clear" w:color="auto" w:fill="D9E2F3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882C07" w:rsidRPr="00971B3F" w:rsidTr="00B77E3A">
        <w:trPr>
          <w:trHeight w:val="88"/>
        </w:trPr>
        <w:tc>
          <w:tcPr>
            <w:tcW w:w="2376" w:type="dxa"/>
            <w:vMerge/>
            <w:shd w:val="clear" w:color="auto" w:fill="D9E2F3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418" w:type="dxa"/>
          </w:tcPr>
          <w:p w:rsidR="00882C07" w:rsidRPr="009C175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</w:tr>
    </w:tbl>
    <w:p w:rsidR="00882C07" w:rsidRDefault="00882C07" w:rsidP="0021092E">
      <w:pPr>
        <w:rPr>
          <w:rFonts w:ascii="Arial" w:hAnsi="Arial" w:cs="Arial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895"/>
        <w:gridCol w:w="330"/>
        <w:gridCol w:w="370"/>
        <w:gridCol w:w="370"/>
        <w:gridCol w:w="370"/>
        <w:gridCol w:w="372"/>
        <w:gridCol w:w="372"/>
        <w:gridCol w:w="372"/>
        <w:gridCol w:w="372"/>
        <w:gridCol w:w="372"/>
        <w:gridCol w:w="372"/>
        <w:gridCol w:w="372"/>
        <w:gridCol w:w="372"/>
        <w:gridCol w:w="372"/>
        <w:gridCol w:w="1022"/>
        <w:gridCol w:w="1357"/>
      </w:tblGrid>
      <w:tr w:rsidR="00882C07" w:rsidRPr="00971B3F" w:rsidTr="004F00E6">
        <w:tc>
          <w:tcPr>
            <w:tcW w:w="9062" w:type="dxa"/>
            <w:gridSpan w:val="16"/>
            <w:shd w:val="clear" w:color="auto" w:fill="DBE5F1"/>
          </w:tcPr>
          <w:p w:rsidR="00882C07" w:rsidRPr="00971B3F" w:rsidRDefault="00882C07" w:rsidP="00B77E3A">
            <w:pPr>
              <w:jc w:val="center"/>
              <w:rPr>
                <w:rFonts w:ascii="Arial" w:hAnsi="Arial" w:cs="Arial"/>
                <w:u w:val="single"/>
              </w:rPr>
            </w:pPr>
            <w:r w:rsidRPr="00971B3F">
              <w:rPr>
                <w:b/>
                <w:sz w:val="18"/>
                <w:szCs w:val="18"/>
              </w:rPr>
              <w:t>Terminski in finančni načrt aktivnosti</w:t>
            </w:r>
          </w:p>
        </w:tc>
      </w:tr>
      <w:tr w:rsidR="00882C07" w:rsidRPr="00971B3F" w:rsidTr="004F00E6">
        <w:tc>
          <w:tcPr>
            <w:tcW w:w="1895" w:type="dxa"/>
            <w:shd w:val="clear" w:color="auto" w:fill="DBE5F1"/>
          </w:tcPr>
          <w:p w:rsidR="00882C07" w:rsidRPr="00971B3F" w:rsidRDefault="00882C07" w:rsidP="00B77E3A">
            <w:pPr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 xml:space="preserve">Aktivnosti </w:t>
            </w:r>
          </w:p>
          <w:p w:rsidR="00882C07" w:rsidRPr="00971B3F" w:rsidRDefault="00882C07" w:rsidP="00B77E3A">
            <w:pPr>
              <w:rPr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(pod vsako izmed naštetih glavnih aktivnosti naštejte glavne korake oz. metode za njihovo izvedbo)</w:t>
            </w:r>
          </w:p>
        </w:tc>
        <w:tc>
          <w:tcPr>
            <w:tcW w:w="4788" w:type="dxa"/>
            <w:gridSpan w:val="13"/>
            <w:shd w:val="clear" w:color="auto" w:fill="DBE5F1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 xml:space="preserve">Časovni okvir 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(označite začetek in skrajni rok izvedbe. Kot časovno enoto določite dan, teden ali mesec – odvisno od dolžine procesa)</w:t>
            </w:r>
          </w:p>
        </w:tc>
        <w:tc>
          <w:tcPr>
            <w:tcW w:w="1022" w:type="dxa"/>
            <w:shd w:val="clear" w:color="auto" w:fill="DBE5F1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Nosilec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(navedite nosilca aktivnosti)</w:t>
            </w:r>
          </w:p>
        </w:tc>
        <w:tc>
          <w:tcPr>
            <w:tcW w:w="1357" w:type="dxa"/>
            <w:shd w:val="clear" w:color="auto" w:fill="DBE5F1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  <w:r w:rsidRPr="00971B3F">
              <w:rPr>
                <w:b/>
                <w:sz w:val="18"/>
                <w:szCs w:val="18"/>
              </w:rPr>
              <w:t>Potrebni viri</w:t>
            </w:r>
            <w:r w:rsidRPr="00971B3F">
              <w:rPr>
                <w:i/>
                <w:sz w:val="18"/>
                <w:szCs w:val="18"/>
              </w:rPr>
              <w:t xml:space="preserve"> (opredelite potrebne kadrovske (K), finančne (F) in materialne (M) vire za izvedbo aktivnosti </w:t>
            </w:r>
          </w:p>
        </w:tc>
      </w:tr>
      <w:tr w:rsidR="00882C07" w:rsidRPr="00971B3F" w:rsidTr="004F00E6">
        <w:tc>
          <w:tcPr>
            <w:tcW w:w="1895" w:type="dxa"/>
          </w:tcPr>
          <w:p w:rsidR="00882C07" w:rsidRPr="00971B3F" w:rsidRDefault="00882C07" w:rsidP="00B77E3A">
            <w:pPr>
              <w:rPr>
                <w:rFonts w:ascii="Arial" w:hAnsi="Arial" w:cs="Arial"/>
                <w:b/>
                <w:u w:val="single"/>
              </w:rPr>
            </w:pPr>
            <w:r w:rsidRPr="00971B3F">
              <w:rPr>
                <w:b/>
                <w:sz w:val="18"/>
                <w:szCs w:val="18"/>
              </w:rPr>
              <w:t>Informiranje deležnikov</w:t>
            </w: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  <w:tr w:rsidR="00882C07" w:rsidRPr="00971B3F" w:rsidTr="004F00E6">
        <w:tc>
          <w:tcPr>
            <w:tcW w:w="1895" w:type="dxa"/>
          </w:tcPr>
          <w:p w:rsidR="00882C07" w:rsidRPr="00971B3F" w:rsidRDefault="00882C07" w:rsidP="004F00E6">
            <w:pPr>
              <w:rPr>
                <w:i/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Npr. objava naznanila o začetku priprave akta</w:t>
            </w: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  <w:tr w:rsidR="00882C07" w:rsidRPr="00971B3F" w:rsidTr="004F00E6">
        <w:tc>
          <w:tcPr>
            <w:tcW w:w="1895" w:type="dxa"/>
          </w:tcPr>
          <w:p w:rsidR="00882C07" w:rsidRPr="00971B3F" w:rsidRDefault="00882C07" w:rsidP="00B77E3A">
            <w:pPr>
              <w:rPr>
                <w:i/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Npr. objava vabila na delavnico</w:t>
            </w: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  <w:tr w:rsidR="00882C07" w:rsidRPr="00971B3F" w:rsidTr="004F00E6">
        <w:trPr>
          <w:trHeight w:val="544"/>
        </w:trPr>
        <w:tc>
          <w:tcPr>
            <w:tcW w:w="1895" w:type="dxa"/>
          </w:tcPr>
          <w:p w:rsidR="00882C07" w:rsidRPr="00971B3F" w:rsidRDefault="00882C07" w:rsidP="00B77E3A">
            <w:pPr>
              <w:rPr>
                <w:rFonts w:ascii="Arial" w:hAnsi="Arial" w:cs="Arial"/>
                <w:b/>
                <w:u w:val="single"/>
              </w:rPr>
            </w:pPr>
            <w:r w:rsidRPr="00971B3F">
              <w:rPr>
                <w:b/>
                <w:sz w:val="18"/>
                <w:szCs w:val="18"/>
              </w:rPr>
              <w:t>Vključevanje javnosti</w:t>
            </w: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  <w:tr w:rsidR="00882C07" w:rsidRPr="00971B3F" w:rsidTr="004F00E6">
        <w:tc>
          <w:tcPr>
            <w:tcW w:w="1895" w:type="dxa"/>
          </w:tcPr>
          <w:p w:rsidR="00882C07" w:rsidRPr="00971B3F" w:rsidRDefault="00882C07" w:rsidP="00B77E3A">
            <w:pPr>
              <w:rPr>
                <w:i/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Npr. Izbira moderatorja za javni posvet</w:t>
            </w: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  <w:tr w:rsidR="00882C07" w:rsidRPr="00971B3F" w:rsidTr="004F00E6">
        <w:tc>
          <w:tcPr>
            <w:tcW w:w="1895" w:type="dxa"/>
          </w:tcPr>
          <w:p w:rsidR="00882C07" w:rsidRPr="00971B3F" w:rsidRDefault="00882C07" w:rsidP="00B77E3A">
            <w:pPr>
              <w:rPr>
                <w:i/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Npr. Priprava vabila na javni posvet</w:t>
            </w: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  <w:tr w:rsidR="00882C07" w:rsidRPr="00971B3F" w:rsidTr="004F00E6">
        <w:tc>
          <w:tcPr>
            <w:tcW w:w="1895" w:type="dxa"/>
          </w:tcPr>
          <w:p w:rsidR="00882C07" w:rsidRPr="00971B3F" w:rsidRDefault="00882C07" w:rsidP="00B77E3A">
            <w:pPr>
              <w:rPr>
                <w:rFonts w:ascii="Arial" w:hAnsi="Arial" w:cs="Arial"/>
                <w:b/>
                <w:u w:val="single"/>
              </w:rPr>
            </w:pPr>
            <w:r w:rsidRPr="00971B3F">
              <w:rPr>
                <w:b/>
                <w:sz w:val="18"/>
                <w:szCs w:val="18"/>
              </w:rPr>
              <w:t>Pregled komentarjev in priprava odziva</w:t>
            </w: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  <w:tr w:rsidR="00882C07" w:rsidRPr="00971B3F" w:rsidTr="004F00E6">
        <w:tc>
          <w:tcPr>
            <w:tcW w:w="1895" w:type="dxa"/>
          </w:tcPr>
          <w:p w:rsidR="00882C07" w:rsidRPr="00971B3F" w:rsidRDefault="00882C07" w:rsidP="00B77E3A">
            <w:pPr>
              <w:rPr>
                <w:sz w:val="18"/>
                <w:szCs w:val="18"/>
              </w:rPr>
            </w:pP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  <w:tr w:rsidR="00882C07" w:rsidRPr="00971B3F" w:rsidTr="004F00E6">
        <w:tc>
          <w:tcPr>
            <w:tcW w:w="1895" w:type="dxa"/>
          </w:tcPr>
          <w:p w:rsidR="00882C07" w:rsidRPr="00971B3F" w:rsidRDefault="00882C07" w:rsidP="00B77E3A">
            <w:pPr>
              <w:rPr>
                <w:rFonts w:ascii="Arial" w:hAnsi="Arial" w:cs="Arial"/>
                <w:b/>
                <w:u w:val="single"/>
              </w:rPr>
            </w:pPr>
            <w:r w:rsidRPr="00971B3F">
              <w:rPr>
                <w:b/>
                <w:sz w:val="18"/>
                <w:szCs w:val="18"/>
              </w:rPr>
              <w:t>Spremljanje izvajanja procesa</w:t>
            </w: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  <w:tr w:rsidR="00882C07" w:rsidRPr="00971B3F" w:rsidTr="004F00E6">
        <w:tc>
          <w:tcPr>
            <w:tcW w:w="1895" w:type="dxa"/>
          </w:tcPr>
          <w:p w:rsidR="00882C07" w:rsidRPr="00971B3F" w:rsidRDefault="00882C07" w:rsidP="00B77E3A">
            <w:pPr>
              <w:rPr>
                <w:sz w:val="18"/>
                <w:szCs w:val="18"/>
              </w:rPr>
            </w:pP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  <w:tr w:rsidR="00882C07" w:rsidRPr="00971B3F" w:rsidTr="004F00E6">
        <w:tc>
          <w:tcPr>
            <w:tcW w:w="1895" w:type="dxa"/>
          </w:tcPr>
          <w:p w:rsidR="00882C07" w:rsidRPr="00971B3F" w:rsidRDefault="00882C07" w:rsidP="00B77E3A">
            <w:pPr>
              <w:rPr>
                <w:rFonts w:ascii="Arial" w:hAnsi="Arial" w:cs="Arial"/>
                <w:b/>
                <w:u w:val="single"/>
              </w:rPr>
            </w:pPr>
            <w:r w:rsidRPr="00971B3F">
              <w:rPr>
                <w:b/>
                <w:sz w:val="18"/>
                <w:szCs w:val="18"/>
              </w:rPr>
              <w:t>Končno vrednotenje procesa</w:t>
            </w:r>
          </w:p>
        </w:tc>
        <w:tc>
          <w:tcPr>
            <w:tcW w:w="33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0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37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022" w:type="dxa"/>
          </w:tcPr>
          <w:p w:rsidR="00882C07" w:rsidRPr="00971B3F" w:rsidRDefault="00882C07" w:rsidP="00B77E3A">
            <w:pPr>
              <w:rPr>
                <w:rFonts w:ascii="Arial" w:hAnsi="Arial" w:cs="Arial"/>
                <w:u w:val="single"/>
              </w:rPr>
            </w:pPr>
          </w:p>
        </w:tc>
        <w:tc>
          <w:tcPr>
            <w:tcW w:w="1357" w:type="dxa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K: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F: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M:</w:t>
            </w:r>
          </w:p>
        </w:tc>
      </w:tr>
    </w:tbl>
    <w:p w:rsidR="00882C07" w:rsidRDefault="00882C07" w:rsidP="001B3F98">
      <w:pPr>
        <w:spacing w:after="0" w:line="240" w:lineRule="auto"/>
        <w:rPr>
          <w:rFonts w:ascii="Arial" w:hAnsi="Arial" w:cs="Arial"/>
          <w:b/>
        </w:rPr>
      </w:pPr>
    </w:p>
    <w:p w:rsidR="00882C07" w:rsidRPr="00427BC9" w:rsidRDefault="00882C07" w:rsidP="001B3F98">
      <w:pPr>
        <w:spacing w:after="0" w:line="240" w:lineRule="auto"/>
        <w:rPr>
          <w:rFonts w:ascii="Arial" w:hAnsi="Arial" w:cs="Arial"/>
          <w:b/>
        </w:rPr>
      </w:pPr>
      <w:r w:rsidRPr="00427BC9">
        <w:rPr>
          <w:rFonts w:ascii="Arial" w:hAnsi="Arial" w:cs="Arial"/>
          <w:b/>
        </w:rPr>
        <w:t xml:space="preserve">Matrica - Zbiranje in obravnava mnenj in predlogov </w:t>
      </w:r>
    </w:p>
    <w:p w:rsidR="00882C07" w:rsidRDefault="00882C07" w:rsidP="001B3F98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54"/>
        <w:gridCol w:w="2388"/>
        <w:gridCol w:w="2390"/>
        <w:gridCol w:w="1930"/>
      </w:tblGrid>
      <w:tr w:rsidR="00882C07" w:rsidRPr="00971B3F" w:rsidTr="00B77E3A">
        <w:tc>
          <w:tcPr>
            <w:tcW w:w="9062" w:type="dxa"/>
            <w:gridSpan w:val="4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sz w:val="20"/>
                <w:szCs w:val="20"/>
              </w:rPr>
            </w:pPr>
            <w:r w:rsidRPr="00971B3F">
              <w:rPr>
                <w:rFonts w:cs="Arial"/>
                <w:b/>
                <w:sz w:val="20"/>
                <w:szCs w:val="20"/>
              </w:rPr>
              <w:t>Zbiranje in obravnava mnenj in predlogov</w:t>
            </w:r>
          </w:p>
        </w:tc>
      </w:tr>
      <w:tr w:rsidR="00882C07" w:rsidRPr="00971B3F" w:rsidTr="00B77E3A">
        <w:tc>
          <w:tcPr>
            <w:tcW w:w="2354" w:type="dxa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Metoda vključevanja javnosti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  <w:sz w:val="20"/>
                <w:szCs w:val="20"/>
              </w:rPr>
            </w:pPr>
          </w:p>
        </w:tc>
        <w:tc>
          <w:tcPr>
            <w:tcW w:w="2388" w:type="dxa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Način evidentiranja prejetih predlogov in mnenj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  <w:sz w:val="20"/>
                <w:szCs w:val="20"/>
              </w:rPr>
            </w:pPr>
            <w:r w:rsidRPr="00971B3F">
              <w:rPr>
                <w:i/>
                <w:sz w:val="20"/>
                <w:szCs w:val="20"/>
              </w:rPr>
              <w:t>(Navedite način, na katerega boste ob izvedbi posamezne metode predloge in mnenja evidentirali, npr. poročilo o dogodku, zapisnik sestanka, poročilo o posvetovanju, poročilo o prejetih pripombah, ipd.)</w:t>
            </w:r>
          </w:p>
        </w:tc>
        <w:tc>
          <w:tcPr>
            <w:tcW w:w="2390" w:type="dxa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Odgovorna oseba za evidentiranje prejetih predlogov in mnenj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930" w:type="dxa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71B3F">
              <w:rPr>
                <w:b/>
                <w:sz w:val="20"/>
                <w:szCs w:val="20"/>
              </w:rPr>
              <w:t>Odgovorna oseba/organ za obravnavo prejetih predlogov in mnenj</w:t>
            </w:r>
          </w:p>
        </w:tc>
      </w:tr>
      <w:tr w:rsidR="00882C07" w:rsidRPr="00971B3F" w:rsidTr="00B77E3A">
        <w:tc>
          <w:tcPr>
            <w:tcW w:w="2354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88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3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2354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88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3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2354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88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3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2354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88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3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2354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88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3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2354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88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3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882C07" w:rsidRPr="00971B3F" w:rsidTr="00B77E3A">
        <w:tc>
          <w:tcPr>
            <w:tcW w:w="2354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88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30" w:type="dxa"/>
          </w:tcPr>
          <w:p w:rsidR="00882C07" w:rsidRPr="00971B3F" w:rsidRDefault="00882C07" w:rsidP="00B77E3A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</w:tbl>
    <w:p w:rsidR="00882C07" w:rsidRDefault="00882C07" w:rsidP="001B3F98">
      <w:pPr>
        <w:rPr>
          <w:rFonts w:ascii="Arial" w:hAnsi="Arial" w:cs="Arial"/>
          <w:b/>
        </w:rPr>
      </w:pPr>
    </w:p>
    <w:p w:rsidR="00882C07" w:rsidRDefault="00882C07" w:rsidP="001B3F98">
      <w:pPr>
        <w:rPr>
          <w:rFonts w:ascii="Arial" w:hAnsi="Arial" w:cs="Arial"/>
          <w:b/>
        </w:rPr>
      </w:pPr>
    </w:p>
    <w:p w:rsidR="00882C07" w:rsidRDefault="00882C0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882C07" w:rsidRDefault="00882C07" w:rsidP="00FE3A4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Matrica - </w:t>
      </w:r>
      <w:r w:rsidRPr="00F725D1">
        <w:rPr>
          <w:rFonts w:ascii="Arial" w:hAnsi="Arial" w:cs="Arial"/>
          <w:b/>
        </w:rPr>
        <w:t xml:space="preserve">Priprava in objava odziva na prejeta mnenja in predloge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680"/>
        <w:gridCol w:w="1715"/>
        <w:gridCol w:w="1643"/>
        <w:gridCol w:w="2125"/>
        <w:gridCol w:w="2125"/>
      </w:tblGrid>
      <w:tr w:rsidR="00882C07" w:rsidRPr="00971B3F" w:rsidTr="00B77E3A">
        <w:tc>
          <w:tcPr>
            <w:tcW w:w="9062" w:type="dxa"/>
            <w:gridSpan w:val="5"/>
            <w:shd w:val="clear" w:color="auto" w:fill="BDD6EE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b/>
                <w:sz w:val="22"/>
                <w:szCs w:val="22"/>
              </w:rPr>
            </w:pPr>
            <w:r w:rsidRPr="004E7C53">
              <w:rPr>
                <w:rFonts w:ascii="Calibri" w:hAnsi="Calibri"/>
                <w:b/>
                <w:sz w:val="22"/>
                <w:szCs w:val="22"/>
              </w:rPr>
              <w:t>Odzivno poročilo</w:t>
            </w:r>
          </w:p>
        </w:tc>
      </w:tr>
      <w:tr w:rsidR="00882C07" w:rsidRPr="00971B3F" w:rsidTr="00B77E3A">
        <w:tc>
          <w:tcPr>
            <w:tcW w:w="9062" w:type="dxa"/>
            <w:gridSpan w:val="5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b/>
                <w:sz w:val="22"/>
                <w:szCs w:val="22"/>
              </w:rPr>
            </w:pPr>
            <w:r w:rsidRPr="004E7C53">
              <w:rPr>
                <w:rFonts w:ascii="Calibri" w:hAnsi="Calibri"/>
                <w:b/>
                <w:sz w:val="22"/>
                <w:szCs w:val="22"/>
              </w:rPr>
              <w:t>Splošne informacije</w:t>
            </w:r>
          </w:p>
        </w:tc>
      </w:tr>
      <w:tr w:rsidR="00882C07" w:rsidRPr="00971B3F" w:rsidTr="00B77E3A">
        <w:tc>
          <w:tcPr>
            <w:tcW w:w="3624" w:type="dxa"/>
            <w:gridSpan w:val="2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 xml:space="preserve">Naziv predpisa </w:t>
            </w:r>
          </w:p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i/>
                <w:sz w:val="22"/>
                <w:szCs w:val="22"/>
              </w:rPr>
            </w:pPr>
            <w:r w:rsidRPr="004E7C53">
              <w:rPr>
                <w:rFonts w:ascii="Calibri" w:hAnsi="Calibri"/>
                <w:i/>
                <w:sz w:val="18"/>
                <w:szCs w:val="18"/>
              </w:rPr>
              <w:t>(navedite naziv predpisa, na katerega se odzivno poročilo nanaša)</w:t>
            </w:r>
          </w:p>
        </w:tc>
        <w:tc>
          <w:tcPr>
            <w:tcW w:w="5438" w:type="dxa"/>
            <w:gridSpan w:val="3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3624" w:type="dxa"/>
            <w:gridSpan w:val="2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Odgovorna oseba za pripravo predpisa</w:t>
            </w:r>
          </w:p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i/>
                <w:sz w:val="22"/>
                <w:szCs w:val="22"/>
              </w:rPr>
            </w:pPr>
            <w:r w:rsidRPr="004E7C53">
              <w:rPr>
                <w:rFonts w:ascii="Calibri" w:hAnsi="Calibri"/>
                <w:i/>
                <w:sz w:val="18"/>
                <w:szCs w:val="18"/>
              </w:rPr>
              <w:t>(navedite odgovorno osebo pri pripravljalcu predpisa)</w:t>
            </w:r>
          </w:p>
        </w:tc>
        <w:tc>
          <w:tcPr>
            <w:tcW w:w="5438" w:type="dxa"/>
            <w:gridSpan w:val="3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3624" w:type="dxa"/>
            <w:gridSpan w:val="2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Člani delovne skupine</w:t>
            </w:r>
          </w:p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i/>
                <w:sz w:val="22"/>
                <w:szCs w:val="22"/>
              </w:rPr>
            </w:pPr>
            <w:r w:rsidRPr="004E7C53">
              <w:rPr>
                <w:rFonts w:ascii="Calibri" w:hAnsi="Calibri"/>
                <w:i/>
                <w:sz w:val="18"/>
                <w:szCs w:val="18"/>
              </w:rPr>
              <w:t>(če je predlog oblikovala delovna skupina, navedite njene člane)</w:t>
            </w:r>
          </w:p>
        </w:tc>
        <w:tc>
          <w:tcPr>
            <w:tcW w:w="5438" w:type="dxa"/>
            <w:gridSpan w:val="3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3624" w:type="dxa"/>
            <w:gridSpan w:val="2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Načini objave predloga predpisa</w:t>
            </w:r>
          </w:p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i/>
                <w:sz w:val="22"/>
                <w:szCs w:val="22"/>
              </w:rPr>
            </w:pPr>
            <w:r w:rsidRPr="004E7C53">
              <w:rPr>
                <w:rFonts w:ascii="Calibri" w:hAnsi="Calibri"/>
                <w:i/>
                <w:sz w:val="18"/>
                <w:szCs w:val="18"/>
              </w:rPr>
              <w:t>(navedite, kje je bil predlog predpisa objavljen)</w:t>
            </w:r>
          </w:p>
        </w:tc>
        <w:tc>
          <w:tcPr>
            <w:tcW w:w="5438" w:type="dxa"/>
            <w:gridSpan w:val="3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3624" w:type="dxa"/>
            <w:gridSpan w:val="2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Metode za vključevanje javnosti</w:t>
            </w:r>
          </w:p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i/>
                <w:sz w:val="18"/>
                <w:szCs w:val="18"/>
              </w:rPr>
              <w:t>(navedite, katere metode za vključevanje javnosti ste izvedli)</w:t>
            </w:r>
          </w:p>
        </w:tc>
        <w:tc>
          <w:tcPr>
            <w:tcW w:w="5438" w:type="dxa"/>
            <w:gridSpan w:val="3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3624" w:type="dxa"/>
            <w:gridSpan w:val="2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Seznam sodelujočih</w:t>
            </w:r>
          </w:p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i/>
                <w:sz w:val="18"/>
                <w:szCs w:val="18"/>
              </w:rPr>
              <w:t>(navedite, kdo je poslal komentarje na predlog predpisa)</w:t>
            </w:r>
          </w:p>
        </w:tc>
        <w:tc>
          <w:tcPr>
            <w:tcW w:w="5438" w:type="dxa"/>
            <w:gridSpan w:val="3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Seznam fizičnih oseb, ki so podale komentarje:</w:t>
            </w:r>
          </w:p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Seznam pravnih oseb, ki so podale komentarje:</w:t>
            </w:r>
          </w:p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Število tistih, ki so želeli ostati anonimni:</w:t>
            </w:r>
          </w:p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3624" w:type="dxa"/>
            <w:gridSpan w:val="2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Način objave odzivnega poročila</w:t>
            </w:r>
          </w:p>
          <w:p w:rsidR="00882C07" w:rsidRPr="004E7C53" w:rsidRDefault="00882C07" w:rsidP="007E5844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i/>
                <w:sz w:val="18"/>
                <w:szCs w:val="18"/>
              </w:rPr>
              <w:t xml:space="preserve">(navedite vse načine </w:t>
            </w:r>
            <w:r>
              <w:rPr>
                <w:rFonts w:ascii="Calibri" w:hAnsi="Calibri"/>
                <w:i/>
                <w:sz w:val="18"/>
                <w:szCs w:val="18"/>
              </w:rPr>
              <w:t>distribucije</w:t>
            </w:r>
            <w:r w:rsidRPr="004E7C53">
              <w:rPr>
                <w:rFonts w:ascii="Calibri" w:hAnsi="Calibri"/>
                <w:i/>
                <w:sz w:val="18"/>
                <w:szCs w:val="18"/>
              </w:rPr>
              <w:t xml:space="preserve"> odzivnega poročila)</w:t>
            </w:r>
          </w:p>
        </w:tc>
        <w:tc>
          <w:tcPr>
            <w:tcW w:w="5438" w:type="dxa"/>
            <w:gridSpan w:val="3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3624" w:type="dxa"/>
            <w:gridSpan w:val="2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Stroški izvedenega procesa vključevanja javnosti</w:t>
            </w:r>
          </w:p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i/>
                <w:sz w:val="18"/>
                <w:szCs w:val="18"/>
              </w:rPr>
              <w:t>(navedite skupne stroške celotnega procesa, vključno s stroški notranjih človeških virov)</w:t>
            </w:r>
          </w:p>
        </w:tc>
        <w:tc>
          <w:tcPr>
            <w:tcW w:w="5438" w:type="dxa"/>
            <w:gridSpan w:val="3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9062" w:type="dxa"/>
            <w:gridSpan w:val="5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b/>
                <w:sz w:val="22"/>
                <w:szCs w:val="22"/>
              </w:rPr>
            </w:pPr>
            <w:r w:rsidRPr="004E7C53">
              <w:rPr>
                <w:rFonts w:ascii="Calibri" w:hAnsi="Calibri"/>
                <w:b/>
                <w:sz w:val="22"/>
                <w:szCs w:val="22"/>
              </w:rPr>
              <w:t>Prejeti komentarji in odziv nanje*</w:t>
            </w:r>
          </w:p>
        </w:tc>
      </w:tr>
      <w:tr w:rsidR="00882C07" w:rsidRPr="00971B3F" w:rsidTr="00B77E3A"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Zaporedna številka prejetega komentarja</w:t>
            </w:r>
          </w:p>
        </w:tc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Naziv udeleženca (posameznik, organizacija)</w:t>
            </w:r>
          </w:p>
        </w:tc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Člen, na katerega se komentar nanaša</w:t>
            </w:r>
          </w:p>
        </w:tc>
        <w:tc>
          <w:tcPr>
            <w:tcW w:w="1813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Besedilo komentarja/predloga (oz. povzetek, če je obsežen)</w:t>
            </w:r>
          </w:p>
        </w:tc>
        <w:tc>
          <w:tcPr>
            <w:tcW w:w="1813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4E7C53">
              <w:rPr>
                <w:rFonts w:ascii="Calibri" w:hAnsi="Calibri"/>
                <w:sz w:val="22"/>
                <w:szCs w:val="22"/>
              </w:rPr>
              <w:t>Obrazložitev sprejetja/zavrnitve komentarja/predloga</w:t>
            </w:r>
          </w:p>
        </w:tc>
      </w:tr>
      <w:tr w:rsidR="00882C07" w:rsidRPr="00971B3F" w:rsidTr="00B77E3A"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3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3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3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3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3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3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882C07" w:rsidRPr="00971B3F" w:rsidTr="00B77E3A"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2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3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13" w:type="dxa"/>
          </w:tcPr>
          <w:p w:rsidR="00882C07" w:rsidRPr="004E7C53" w:rsidRDefault="00882C07" w:rsidP="00B77E3A">
            <w:pPr>
              <w:pStyle w:val="t-12-9-sred"/>
              <w:spacing w:before="0" w:beforeAutospacing="0" w:after="0" w:afterAutospacing="0" w:line="276" w:lineRule="auto"/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882C07" w:rsidRDefault="00882C07" w:rsidP="00FE3A49">
      <w:pPr>
        <w:pStyle w:val="t-12-9-sred"/>
        <w:spacing w:before="0" w:beforeAutospacing="0" w:after="0" w:afterAutospacing="0" w:line="276" w:lineRule="auto"/>
        <w:contextualSpacing/>
        <w:rPr>
          <w:rFonts w:ascii="Calibri" w:hAnsi="Calibri"/>
          <w:sz w:val="22"/>
          <w:szCs w:val="22"/>
        </w:rPr>
      </w:pPr>
      <w:r w:rsidRPr="0070445E">
        <w:rPr>
          <w:rFonts w:ascii="Calibri" w:hAnsi="Calibri"/>
          <w:sz w:val="22"/>
          <w:szCs w:val="22"/>
        </w:rPr>
        <w:t>*</w:t>
      </w:r>
      <w:r>
        <w:rPr>
          <w:rFonts w:ascii="Calibri" w:hAnsi="Calibri"/>
          <w:sz w:val="22"/>
          <w:szCs w:val="22"/>
        </w:rPr>
        <w:t xml:space="preserve"> Oblika se smiselno prilagodi glede na predmet posvetovanja</w:t>
      </w:r>
    </w:p>
    <w:p w:rsidR="00882C07" w:rsidRDefault="00882C07" w:rsidP="00FE3A49">
      <w:pPr>
        <w:rPr>
          <w:rFonts w:ascii="Arial" w:hAnsi="Arial" w:cs="Arial"/>
          <w:b/>
        </w:rPr>
      </w:pPr>
    </w:p>
    <w:p w:rsidR="00882C07" w:rsidRDefault="00882C0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882C07" w:rsidRDefault="00882C07" w:rsidP="00FE3A49">
      <w:pPr>
        <w:rPr>
          <w:rFonts w:ascii="Arial" w:hAnsi="Arial" w:cs="Arial"/>
          <w:b/>
        </w:rPr>
      </w:pPr>
    </w:p>
    <w:p w:rsidR="00882C07" w:rsidRDefault="00882C07" w:rsidP="00FE3A4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Matrica – Spremljanje izvajanja procesa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51"/>
        <w:gridCol w:w="1800"/>
        <w:gridCol w:w="555"/>
        <w:gridCol w:w="1092"/>
        <w:gridCol w:w="635"/>
        <w:gridCol w:w="1057"/>
        <w:gridCol w:w="1698"/>
      </w:tblGrid>
      <w:tr w:rsidR="00882C07" w:rsidRPr="00971B3F" w:rsidTr="00B77E3A">
        <w:tc>
          <w:tcPr>
            <w:tcW w:w="5000" w:type="pct"/>
            <w:gridSpan w:val="7"/>
            <w:tcBorders>
              <w:bottom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Kazalniki in metode za spremljanje procesa</w:t>
            </w:r>
          </w:p>
        </w:tc>
      </w:tr>
      <w:tr w:rsidR="00882C07" w:rsidRPr="00971B3F" w:rsidTr="00B77E3A">
        <w:tc>
          <w:tcPr>
            <w:tcW w:w="2587" w:type="pct"/>
            <w:gridSpan w:val="3"/>
            <w:tcBorders>
              <w:bottom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Okvir procesa</w:t>
            </w:r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ustreznost</w:t>
            </w:r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Ukrepi za izboljšanje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(navedite ukrepe za izboljšanje)</w:t>
            </w:r>
          </w:p>
        </w:tc>
      </w:tr>
      <w:tr w:rsidR="00882C07" w:rsidRPr="00971B3F" w:rsidTr="00B77E3A">
        <w:tc>
          <w:tcPr>
            <w:tcW w:w="2587" w:type="pct"/>
            <w:gridSpan w:val="3"/>
            <w:tcBorders>
              <w:bottom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Ali so bile aktivnosti izvedene znotraj predvidenih rokov?</w:t>
            </w:r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da   </w:t>
            </w: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ne</w:t>
            </w:r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2587" w:type="pct"/>
            <w:gridSpan w:val="3"/>
            <w:tcBorders>
              <w:bottom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Ali so bile aktivnosti izvedeni s predvidenimi finančnimi sredstvi?</w:t>
            </w:r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da   </w:t>
            </w: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ne</w:t>
            </w:r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2587" w:type="pct"/>
            <w:gridSpan w:val="3"/>
            <w:tcBorders>
              <w:bottom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sz w:val="18"/>
                <w:szCs w:val="18"/>
              </w:rPr>
              <w:t>Ali so bile aktivnosti izvedene s predvidenimi človeškimi viri?</w:t>
            </w:r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da   </w:t>
            </w: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ne</w:t>
            </w:r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5000" w:type="pct"/>
            <w:gridSpan w:val="7"/>
            <w:tcBorders>
              <w:top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Kvantitativni kazalniki</w:t>
            </w:r>
          </w:p>
        </w:tc>
      </w:tr>
      <w:tr w:rsidR="00882C07" w:rsidRPr="00971B3F" w:rsidTr="00B77E3A">
        <w:trPr>
          <w:trHeight w:val="777"/>
        </w:trPr>
        <w:tc>
          <w:tcPr>
            <w:tcW w:w="1319" w:type="pct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b/>
                <w:sz w:val="18"/>
                <w:szCs w:val="18"/>
              </w:rPr>
            </w:pPr>
            <w:r w:rsidRPr="00971B3F">
              <w:rPr>
                <w:rFonts w:cs="Arial"/>
                <w:b/>
                <w:sz w:val="18"/>
                <w:szCs w:val="18"/>
              </w:rPr>
              <w:t>Kvantitativni kazalniki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i/>
                <w:sz w:val="18"/>
                <w:szCs w:val="18"/>
              </w:rPr>
              <w:t>(določite kazalnike spremljanja)</w:t>
            </w:r>
          </w:p>
        </w:tc>
        <w:tc>
          <w:tcPr>
            <w:tcW w:w="968" w:type="pct"/>
            <w:tcBorders>
              <w:right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Predvidena vrednost</w:t>
            </w:r>
          </w:p>
          <w:p w:rsidR="00882C07" w:rsidRPr="00971B3F" w:rsidRDefault="00882C07" w:rsidP="00B77E3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971B3F">
              <w:rPr>
                <w:rFonts w:cs="Arial"/>
                <w:i/>
                <w:sz w:val="18"/>
                <w:szCs w:val="18"/>
              </w:rPr>
              <w:t>(določi vrednost kazalnikov)</w:t>
            </w: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Dosežena vrednost</w:t>
            </w:r>
          </w:p>
          <w:p w:rsidR="00882C07" w:rsidRPr="00971B3F" w:rsidRDefault="00882C07" w:rsidP="00B77E3A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(vpišite vrednost ob spremljanju)</w:t>
            </w:r>
          </w:p>
        </w:tc>
        <w:tc>
          <w:tcPr>
            <w:tcW w:w="911" w:type="pct"/>
            <w:gridSpan w:val="2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Ustreznost</w:t>
            </w:r>
          </w:p>
          <w:p w:rsidR="00882C07" w:rsidRPr="00971B3F" w:rsidRDefault="00882C07" w:rsidP="00B77E3A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914" w:type="pct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Ukrepi za izboljšanje</w:t>
            </w:r>
          </w:p>
          <w:p w:rsidR="00882C07" w:rsidRPr="00971B3F" w:rsidRDefault="00882C07" w:rsidP="00B77E3A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(navedite ukrepe za izboljšanje, če doseganje kazalnikov ni ustrezno)</w:t>
            </w:r>
          </w:p>
        </w:tc>
      </w:tr>
      <w:tr w:rsidR="00882C07" w:rsidRPr="00971B3F" w:rsidTr="00B77E3A">
        <w:trPr>
          <w:trHeight w:val="64"/>
        </w:trPr>
        <w:tc>
          <w:tcPr>
            <w:tcW w:w="2288" w:type="pct"/>
            <w:gridSpan w:val="2"/>
            <w:tcBorders>
              <w:right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i/>
                <w:sz w:val="18"/>
                <w:szCs w:val="18"/>
              </w:rPr>
            </w:pPr>
            <w:r w:rsidRPr="00971B3F">
              <w:rPr>
                <w:rFonts w:cs="Arial"/>
                <w:i/>
                <w:sz w:val="18"/>
                <w:szCs w:val="18"/>
              </w:rPr>
              <w:t>(izpolnite v fazi načrtovanja procesa)</w:t>
            </w:r>
          </w:p>
        </w:tc>
        <w:tc>
          <w:tcPr>
            <w:tcW w:w="2712" w:type="pct"/>
            <w:gridSpan w:val="5"/>
            <w:tcBorders>
              <w:left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i/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(izpolnite med spremljanjem procesa)</w:t>
            </w:r>
          </w:p>
        </w:tc>
      </w:tr>
      <w:tr w:rsidR="00882C07" w:rsidRPr="00971B3F" w:rsidTr="00B77E3A">
        <w:tc>
          <w:tcPr>
            <w:tcW w:w="1319" w:type="pc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število metod vključevanja</w:t>
            </w:r>
          </w:p>
        </w:tc>
        <w:tc>
          <w:tcPr>
            <w:tcW w:w="968" w:type="pct"/>
            <w:tcBorders>
              <w:righ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911" w:type="pct"/>
            <w:gridSpan w:val="2"/>
          </w:tcPr>
          <w:p w:rsidR="00882C07" w:rsidRPr="00E07F68" w:rsidRDefault="00882C07" w:rsidP="00B77E3A">
            <w:pPr>
              <w:pStyle w:val="Default"/>
              <w:jc w:val="both"/>
              <w:rPr>
                <w:sz w:val="18"/>
                <w:szCs w:val="18"/>
              </w:rPr>
            </w:pPr>
            <w:r w:rsidRPr="00E07F68">
              <w:rPr>
                <w:rFonts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7F68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E07F68">
              <w:rPr>
                <w:rFonts w:cs="Arial"/>
                <w:sz w:val="18"/>
                <w:szCs w:val="18"/>
              </w:rPr>
            </w:r>
            <w:r w:rsidRPr="00E07F68">
              <w:rPr>
                <w:rFonts w:cs="Arial"/>
                <w:sz w:val="18"/>
                <w:szCs w:val="18"/>
              </w:rPr>
              <w:fldChar w:fldCharType="end"/>
            </w:r>
            <w:r w:rsidRPr="00E07F68">
              <w:rPr>
                <w:rFonts w:cs="Arial"/>
                <w:sz w:val="18"/>
                <w:szCs w:val="18"/>
              </w:rPr>
              <w:t xml:space="preserve"> da   </w:t>
            </w:r>
            <w:r w:rsidRPr="00E07F68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7F68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E07F68">
              <w:rPr>
                <w:rFonts w:cs="Arial"/>
                <w:sz w:val="18"/>
                <w:szCs w:val="18"/>
              </w:rPr>
            </w:r>
            <w:r w:rsidRPr="00E07F68">
              <w:rPr>
                <w:rFonts w:cs="Arial"/>
                <w:sz w:val="18"/>
                <w:szCs w:val="18"/>
              </w:rPr>
              <w:fldChar w:fldCharType="end"/>
            </w:r>
            <w:r w:rsidRPr="00E07F68">
              <w:rPr>
                <w:rFonts w:cs="Arial"/>
                <w:sz w:val="18"/>
                <w:szCs w:val="18"/>
              </w:rPr>
              <w:t xml:space="preserve"> ne</w:t>
            </w:r>
          </w:p>
        </w:tc>
        <w:tc>
          <w:tcPr>
            <w:tcW w:w="914" w:type="pct"/>
          </w:tcPr>
          <w:p w:rsidR="00882C07" w:rsidRPr="00E07F6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  <w:p w:rsidR="00882C07" w:rsidRPr="00E07F68" w:rsidRDefault="00882C07" w:rsidP="00B77E3A">
            <w:pPr>
              <w:pStyle w:val="Default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1319" w:type="pct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sz w:val="18"/>
                <w:szCs w:val="18"/>
              </w:rPr>
              <w:t xml:space="preserve"> število vključenih deležnikov</w:t>
            </w:r>
          </w:p>
        </w:tc>
        <w:tc>
          <w:tcPr>
            <w:tcW w:w="968" w:type="pct"/>
            <w:tcBorders>
              <w:righ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11" w:type="pct"/>
            <w:gridSpan w:val="2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da   </w:t>
            </w: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ne</w:t>
            </w:r>
          </w:p>
        </w:tc>
        <w:tc>
          <w:tcPr>
            <w:tcW w:w="914" w:type="pc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1319" w:type="pc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število udeležencev</w:t>
            </w:r>
          </w:p>
        </w:tc>
        <w:tc>
          <w:tcPr>
            <w:tcW w:w="968" w:type="pct"/>
            <w:tcBorders>
              <w:righ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911" w:type="pct"/>
            <w:gridSpan w:val="2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da   </w:t>
            </w: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ne</w:t>
            </w:r>
          </w:p>
        </w:tc>
        <w:tc>
          <w:tcPr>
            <w:tcW w:w="914" w:type="pc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1319" w:type="pc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število prejetih predlogov</w:t>
            </w:r>
          </w:p>
        </w:tc>
        <w:tc>
          <w:tcPr>
            <w:tcW w:w="968" w:type="pct"/>
            <w:tcBorders>
              <w:righ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911" w:type="pct"/>
            <w:gridSpan w:val="2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da   </w:t>
            </w: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ne</w:t>
            </w:r>
          </w:p>
        </w:tc>
        <w:tc>
          <w:tcPr>
            <w:tcW w:w="914" w:type="pc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1319" w:type="pc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drugo:</w:t>
            </w:r>
          </w:p>
        </w:tc>
        <w:tc>
          <w:tcPr>
            <w:tcW w:w="968" w:type="pct"/>
            <w:tcBorders>
              <w:righ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11" w:type="pct"/>
            <w:gridSpan w:val="2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da   </w:t>
            </w: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ne</w:t>
            </w:r>
          </w:p>
        </w:tc>
        <w:tc>
          <w:tcPr>
            <w:tcW w:w="914" w:type="pc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5000" w:type="pct"/>
            <w:gridSpan w:val="7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t>Izbrane metode za merjenje kvantitativnih kazalnikov</w:t>
            </w:r>
          </w:p>
        </w:tc>
      </w:tr>
      <w:tr w:rsidR="00882C07" w:rsidRPr="00971B3F" w:rsidTr="00B77E3A">
        <w:tc>
          <w:tcPr>
            <w:tcW w:w="5000" w:type="pct"/>
            <w:gridSpan w:val="7"/>
            <w:tcBorders>
              <w:bottom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liste prisotnosti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poročila o izvedenih aktivnosti (npr. poročilo o javnem posvetu)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poročilo o vključevanju javnosti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evidenca prejetih predlogov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drugo: </w:t>
            </w:r>
          </w:p>
        </w:tc>
      </w:tr>
      <w:tr w:rsidR="00882C07" w:rsidRPr="00971B3F" w:rsidTr="00B77E3A">
        <w:tc>
          <w:tcPr>
            <w:tcW w:w="5000" w:type="pct"/>
            <w:gridSpan w:val="7"/>
            <w:tcBorders>
              <w:top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Kvalitativni kazalniki</w:t>
            </w:r>
          </w:p>
        </w:tc>
      </w:tr>
      <w:tr w:rsidR="00882C07" w:rsidRPr="00971B3F" w:rsidTr="00B77E3A">
        <w:trPr>
          <w:trHeight w:val="777"/>
        </w:trPr>
        <w:tc>
          <w:tcPr>
            <w:tcW w:w="2288" w:type="pct"/>
            <w:gridSpan w:val="2"/>
            <w:tcBorders>
              <w:right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b/>
                <w:sz w:val="18"/>
                <w:szCs w:val="18"/>
              </w:rPr>
            </w:pPr>
            <w:r w:rsidRPr="00971B3F">
              <w:rPr>
                <w:rFonts w:cs="Arial"/>
                <w:b/>
                <w:sz w:val="18"/>
                <w:szCs w:val="18"/>
              </w:rPr>
              <w:t>Kvalitativni kazalniki</w:t>
            </w: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i/>
                <w:sz w:val="18"/>
                <w:szCs w:val="18"/>
              </w:rPr>
              <w:t>(izberite kazalnike spremljanja – pri določitvi upoštevajte tudi opredeljene cilje procesa)</w:t>
            </w:r>
          </w:p>
        </w:tc>
        <w:tc>
          <w:tcPr>
            <w:tcW w:w="1798" w:type="pct"/>
            <w:gridSpan w:val="4"/>
            <w:tcBorders>
              <w:left w:val="double" w:sz="4" w:space="0" w:color="auto"/>
            </w:tcBorders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Opažanja</w:t>
            </w:r>
          </w:p>
          <w:p w:rsidR="00882C07" w:rsidRPr="00971B3F" w:rsidRDefault="00882C07" w:rsidP="00B77E3A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(vpišite vaše ugotovitve)</w:t>
            </w:r>
          </w:p>
        </w:tc>
        <w:tc>
          <w:tcPr>
            <w:tcW w:w="914" w:type="pct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971B3F">
              <w:rPr>
                <w:b/>
                <w:sz w:val="18"/>
                <w:szCs w:val="18"/>
              </w:rPr>
              <w:t>Ukrepiza izboljšanje</w:t>
            </w:r>
          </w:p>
          <w:p w:rsidR="00882C07" w:rsidRPr="00971B3F" w:rsidRDefault="00882C07" w:rsidP="00B77E3A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71B3F">
              <w:rPr>
                <w:i/>
                <w:sz w:val="18"/>
                <w:szCs w:val="18"/>
              </w:rPr>
              <w:t>(navedite ukrepe za izboljšanje)</w:t>
            </w:r>
          </w:p>
        </w:tc>
      </w:tr>
      <w:tr w:rsidR="00882C07" w:rsidRPr="00971B3F" w:rsidTr="00B77E3A">
        <w:tc>
          <w:tcPr>
            <w:tcW w:w="2288" w:type="pct"/>
            <w:gridSpan w:val="2"/>
            <w:tcBorders>
              <w:righ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kakovost metod vključevanja</w:t>
            </w:r>
          </w:p>
        </w:tc>
        <w:tc>
          <w:tcPr>
            <w:tcW w:w="1798" w:type="pct"/>
            <w:gridSpan w:val="4"/>
            <w:tcBorders>
              <w:lef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14" w:type="pct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2288" w:type="pct"/>
            <w:gridSpan w:val="2"/>
            <w:tcBorders>
              <w:righ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izpolnitev pričakovanj udeležencev</w:t>
            </w:r>
          </w:p>
        </w:tc>
        <w:tc>
          <w:tcPr>
            <w:tcW w:w="1798" w:type="pct"/>
            <w:gridSpan w:val="4"/>
            <w:tcBorders>
              <w:lef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14" w:type="pct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2288" w:type="pct"/>
            <w:gridSpan w:val="2"/>
            <w:tcBorders>
              <w:righ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kakovost prejetih predlogov in pripomb</w:t>
            </w:r>
          </w:p>
        </w:tc>
        <w:tc>
          <w:tcPr>
            <w:tcW w:w="1798" w:type="pct"/>
            <w:gridSpan w:val="4"/>
            <w:tcBorders>
              <w:lef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14" w:type="pct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2288" w:type="pct"/>
            <w:gridSpan w:val="2"/>
            <w:tcBorders>
              <w:right w:val="double" w:sz="4" w:space="0" w:color="auto"/>
            </w:tcBorders>
          </w:tcPr>
          <w:p w:rsidR="00882C07" w:rsidRPr="00971B3F" w:rsidRDefault="00882C07" w:rsidP="007E5844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kazalniki glede na cilje procesa:</w:t>
            </w:r>
          </w:p>
        </w:tc>
        <w:tc>
          <w:tcPr>
            <w:tcW w:w="1798" w:type="pct"/>
            <w:gridSpan w:val="4"/>
            <w:tcBorders>
              <w:left w:val="double" w:sz="4" w:space="0" w:color="auto"/>
            </w:tcBorders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14" w:type="pct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882C07" w:rsidRPr="00971B3F" w:rsidTr="00B77E3A">
        <w:tc>
          <w:tcPr>
            <w:tcW w:w="5000" w:type="pct"/>
            <w:gridSpan w:val="7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t>Izbrane metode za merjenje kvalitativnih kazalnikov</w:t>
            </w:r>
          </w:p>
        </w:tc>
      </w:tr>
      <w:tr w:rsidR="00882C07" w:rsidRPr="00971B3F" w:rsidTr="00B77E3A">
        <w:tc>
          <w:tcPr>
            <w:tcW w:w="5000" w:type="pct"/>
            <w:gridSpan w:val="7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anketni vprašalnik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neformalni razgovori z udeleženci aktivnosti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zapisovanje prispevkov/mnenj udeležencev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poročila o izvedenih aktivnosti 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razprava na srečanjih koordinacijskega telesa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971B3F">
              <w:rPr>
                <w:rFonts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Pr="00971B3F">
              <w:rPr>
                <w:rFonts w:cs="Arial"/>
                <w:sz w:val="18"/>
                <w:szCs w:val="18"/>
              </w:rPr>
            </w:r>
            <w:r w:rsidRPr="00971B3F">
              <w:rPr>
                <w:rFonts w:cs="Arial"/>
                <w:sz w:val="18"/>
                <w:szCs w:val="18"/>
              </w:rPr>
              <w:fldChar w:fldCharType="end"/>
            </w:r>
            <w:r w:rsidRPr="00971B3F">
              <w:rPr>
                <w:rFonts w:cs="Arial"/>
                <w:sz w:val="18"/>
                <w:szCs w:val="18"/>
              </w:rPr>
              <w:t xml:space="preserve"> drugo:</w:t>
            </w:r>
          </w:p>
        </w:tc>
      </w:tr>
    </w:tbl>
    <w:p w:rsidR="00882C07" w:rsidRDefault="00882C07" w:rsidP="00FE3A4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  <w:t>Matrica – vrednotenje procesa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369"/>
        <w:gridCol w:w="3402"/>
        <w:gridCol w:w="3260"/>
      </w:tblGrid>
      <w:tr w:rsidR="00882C07" w:rsidRPr="00971B3F" w:rsidTr="00B77E3A">
        <w:tc>
          <w:tcPr>
            <w:tcW w:w="10031" w:type="dxa"/>
            <w:gridSpan w:val="3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b/>
              </w:rPr>
            </w:pPr>
            <w:r w:rsidRPr="00971B3F">
              <w:rPr>
                <w:rFonts w:cs="Arial"/>
                <w:b/>
                <w:szCs w:val="24"/>
              </w:rPr>
              <w:t>Izbrani kazalniki za vrednotenje procesa</w:t>
            </w:r>
          </w:p>
        </w:tc>
      </w:tr>
      <w:tr w:rsidR="00882C07" w:rsidRPr="00971B3F" w:rsidTr="00B77E3A">
        <w:tc>
          <w:tcPr>
            <w:tcW w:w="3369" w:type="dxa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Kazalnik</w:t>
            </w:r>
          </w:p>
        </w:tc>
        <w:tc>
          <w:tcPr>
            <w:tcW w:w="3402" w:type="dxa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Predvideno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i/>
                <w:sz w:val="18"/>
              </w:rPr>
              <w:t>(navedite pričakovanja pred pričetkom procesa – vir: procesni načrt)</w:t>
            </w:r>
          </w:p>
        </w:tc>
        <w:tc>
          <w:tcPr>
            <w:tcW w:w="3260" w:type="dxa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Doseženo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i/>
                <w:sz w:val="18"/>
              </w:rPr>
              <w:t>(da/ne; če ne, zakaj ne)</w:t>
            </w:r>
          </w:p>
        </w:tc>
      </w:tr>
      <w:tr w:rsidR="00882C07" w:rsidRPr="00971B3F" w:rsidTr="00B77E3A">
        <w:tc>
          <w:tcPr>
            <w:tcW w:w="3369" w:type="dxa"/>
            <w:vMerge w:val="restar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Doseganje ciljev procesa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rFonts w:cs="Arial"/>
                <w:i/>
                <w:sz w:val="18"/>
              </w:rPr>
              <w:t>(Ali so bili cilji procesa doseženi?)</w:t>
            </w:r>
          </w:p>
        </w:tc>
        <w:tc>
          <w:tcPr>
            <w:tcW w:w="3402" w:type="dxa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3260" w:type="dxa"/>
          </w:tcPr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rPr>
          <w:trHeight w:val="1116"/>
        </w:trPr>
        <w:tc>
          <w:tcPr>
            <w:tcW w:w="3369" w:type="dxa"/>
            <w:vMerge/>
          </w:tcPr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6662" w:type="dxa"/>
            <w:gridSpan w:val="2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Ugotovitve in komentarji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i/>
                <w:sz w:val="18"/>
              </w:rPr>
              <w:t>(navedite ugotovitve in komentarje v smislu napotkov za prihodnje procese vključevanja javnosti)</w:t>
            </w: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3369" w:type="dxa"/>
            <w:vMerge w:val="restar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Identifikacija deležnikov</w:t>
            </w:r>
          </w:p>
          <w:p w:rsidR="00882C07" w:rsidRPr="00971B3F" w:rsidRDefault="00882C07" w:rsidP="00B77E3A">
            <w:pPr>
              <w:spacing w:after="0" w:line="240" w:lineRule="auto"/>
            </w:pPr>
            <w:r w:rsidRPr="00971B3F">
              <w:rPr>
                <w:rFonts w:cs="Arial"/>
                <w:i/>
                <w:sz w:val="18"/>
              </w:rPr>
              <w:t>(Ali so bili identificirani vsi deležniki? Ali je bila analiza deležnikov ustrezna? Ali so imeli vsi možnost enakopravno sodelovati? Ali so bili vsi ustrezno obveščeni o vseh aktivnostih?)</w:t>
            </w:r>
          </w:p>
        </w:tc>
        <w:tc>
          <w:tcPr>
            <w:tcW w:w="3402" w:type="dxa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3260" w:type="dxa"/>
          </w:tcPr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rPr>
          <w:trHeight w:val="1116"/>
        </w:trPr>
        <w:tc>
          <w:tcPr>
            <w:tcW w:w="3369" w:type="dxa"/>
            <w:vMerge/>
          </w:tcPr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6662" w:type="dxa"/>
            <w:gridSpan w:val="2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Ugotovitve in komentarji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i/>
                <w:sz w:val="18"/>
              </w:rPr>
              <w:t>(navedite ugotovitve in komentarje v smislu napotkov za prihodnje procese vključevanja javnosti)</w:t>
            </w: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3369" w:type="dxa"/>
            <w:vMerge w:val="restar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Ustreznost metod</w:t>
            </w:r>
          </w:p>
          <w:p w:rsidR="00882C07" w:rsidRPr="00971B3F" w:rsidRDefault="00882C07" w:rsidP="00B77E3A">
            <w:pPr>
              <w:spacing w:after="0" w:line="240" w:lineRule="auto"/>
            </w:pPr>
            <w:r w:rsidRPr="00971B3F">
              <w:rPr>
                <w:rFonts w:cs="Arial"/>
                <w:i/>
                <w:sz w:val="18"/>
              </w:rPr>
              <w:t>(Ali so bili deležniki zadovoljni z izbranimi metodami? So metode omogočile njihovo polno participacijo? So metode omogočile pridobitev odgovorov na zastavljena vprašanja?)</w:t>
            </w:r>
          </w:p>
        </w:tc>
        <w:tc>
          <w:tcPr>
            <w:tcW w:w="3402" w:type="dxa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3260" w:type="dxa"/>
          </w:tcPr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rPr>
          <w:trHeight w:val="1116"/>
        </w:trPr>
        <w:tc>
          <w:tcPr>
            <w:tcW w:w="3369" w:type="dxa"/>
            <w:vMerge/>
          </w:tcPr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6662" w:type="dxa"/>
            <w:gridSpan w:val="2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Ugotovitve in komentarji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i/>
                <w:sz w:val="18"/>
              </w:rPr>
              <w:t>(navedite ugotovitve in komentarje v smislu napotkov za prihodnje procese vključevanja javnosti)</w:t>
            </w: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3369" w:type="dxa"/>
            <w:vMerge w:val="restar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Transparentnost procesa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  <w:sz w:val="18"/>
                <w:szCs w:val="18"/>
              </w:rPr>
              <w:t>(</w:t>
            </w:r>
            <w:r w:rsidRPr="00971B3F">
              <w:rPr>
                <w:rFonts w:cs="Arial"/>
                <w:i/>
                <w:sz w:val="18"/>
              </w:rPr>
              <w:t>So bili deležniki zadovoljni z obveščanjem? So bili deležniki zadovoljni z objavljenimi gradivi in informacijami?So vsi deležniki prejeli posredovane informacije? So bile informacije in gradiva razumljiva?)</w:t>
            </w:r>
          </w:p>
        </w:tc>
        <w:tc>
          <w:tcPr>
            <w:tcW w:w="3402" w:type="dxa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3260" w:type="dxa"/>
          </w:tcPr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3369" w:type="dxa"/>
            <w:vMerge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6662" w:type="dxa"/>
            <w:gridSpan w:val="2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Ugotovitve in komentarji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i/>
                <w:sz w:val="18"/>
              </w:rPr>
              <w:t>(navedite ugotovitve in komentarje v smislu napotkov za prihodnje procese vključevanja javnosti)</w:t>
            </w: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3369" w:type="dxa"/>
            <w:vMerge w:val="restar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Zadovoljstvo deležnikov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rFonts w:cs="Arial"/>
                <w:i/>
                <w:sz w:val="18"/>
              </w:rPr>
              <w:t>(Ali so se pričakovanja deležnikov uresničila?)</w:t>
            </w:r>
          </w:p>
        </w:tc>
        <w:tc>
          <w:tcPr>
            <w:tcW w:w="3402" w:type="dxa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3260" w:type="dxa"/>
          </w:tcPr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rPr>
          <w:trHeight w:val="1116"/>
        </w:trPr>
        <w:tc>
          <w:tcPr>
            <w:tcW w:w="3369" w:type="dxa"/>
            <w:vMerge/>
          </w:tcPr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6662" w:type="dxa"/>
            <w:gridSpan w:val="2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Ugotovitve in komentarji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i/>
                <w:sz w:val="18"/>
              </w:rPr>
              <w:t>(navedite ugotovitve in komentarje v smislu napotkov za prihodnje procese vključevanja javnosti)</w:t>
            </w: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3369" w:type="dxa"/>
            <w:vMerge w:val="restar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Pomen rezultatov</w:t>
            </w:r>
          </w:p>
          <w:p w:rsidR="00882C07" w:rsidRPr="00971B3F" w:rsidRDefault="00882C07" w:rsidP="002323D6">
            <w:pPr>
              <w:spacing w:after="0" w:line="240" w:lineRule="auto"/>
              <w:rPr>
                <w:i/>
              </w:rPr>
            </w:pPr>
            <w:r w:rsidRPr="00971B3F">
              <w:rPr>
                <w:rFonts w:cs="Arial"/>
                <w:i/>
                <w:sz w:val="18"/>
              </w:rPr>
              <w:t>(Ste dobili odgovore na zastavljena vprašanja? So prejeti komentarji vplivali na končno odločitev oz. vsebino predpisa? Kakšna je bila dodana vrednost procesa?)</w:t>
            </w:r>
          </w:p>
        </w:tc>
        <w:tc>
          <w:tcPr>
            <w:tcW w:w="3402" w:type="dxa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3260" w:type="dxa"/>
          </w:tcPr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rPr>
          <w:trHeight w:val="1116"/>
        </w:trPr>
        <w:tc>
          <w:tcPr>
            <w:tcW w:w="3369" w:type="dxa"/>
            <w:vMerge/>
          </w:tcPr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6662" w:type="dxa"/>
            <w:gridSpan w:val="2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Ugotovitve in komentarji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i/>
                <w:sz w:val="18"/>
              </w:rPr>
              <w:t>(navedite ugotovitve in komentarje v smislu napotkov za prihodnje procese vključevanja javnosti)</w:t>
            </w: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3369" w:type="dxa"/>
            <w:vMerge w:val="restar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Analiza procesa</w:t>
            </w:r>
          </w:p>
          <w:p w:rsidR="00882C07" w:rsidRPr="00971B3F" w:rsidRDefault="00882C07" w:rsidP="00B77E3A">
            <w:pPr>
              <w:spacing w:after="0" w:line="240" w:lineRule="auto"/>
            </w:pPr>
            <w:r w:rsidRPr="00971B3F">
              <w:rPr>
                <w:rFonts w:cs="Arial"/>
                <w:i/>
                <w:sz w:val="18"/>
              </w:rPr>
              <w:t>(So bile izvedene vse načrtovane aktivnosti? Koliko virov, finančnih,človeških in materialnih, je bilo dejansko porabljenih? Je bil proces stroškovno učinkovit?)</w:t>
            </w:r>
          </w:p>
        </w:tc>
        <w:tc>
          <w:tcPr>
            <w:tcW w:w="3402" w:type="dxa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3260" w:type="dxa"/>
          </w:tcPr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rPr>
          <w:trHeight w:val="1116"/>
        </w:trPr>
        <w:tc>
          <w:tcPr>
            <w:tcW w:w="3369" w:type="dxa"/>
            <w:vMerge/>
          </w:tcPr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6662" w:type="dxa"/>
            <w:gridSpan w:val="2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Ugotovitve in komentarji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i/>
                <w:sz w:val="18"/>
              </w:rPr>
              <w:t>(navedite ugotovitve in komentarje v smislu napotkov za prihodnje procese vključevanja javnosti)</w:t>
            </w: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3369" w:type="dxa"/>
            <w:vMerge w:val="restart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Drugo: </w:t>
            </w:r>
          </w:p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3402" w:type="dxa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3260" w:type="dxa"/>
          </w:tcPr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rPr>
          <w:trHeight w:val="1116"/>
        </w:trPr>
        <w:tc>
          <w:tcPr>
            <w:tcW w:w="3369" w:type="dxa"/>
            <w:vMerge/>
          </w:tcPr>
          <w:p w:rsidR="00882C07" w:rsidRPr="00971B3F" w:rsidRDefault="00882C07" w:rsidP="00B77E3A">
            <w:pPr>
              <w:spacing w:after="0" w:line="240" w:lineRule="auto"/>
            </w:pPr>
          </w:p>
        </w:tc>
        <w:tc>
          <w:tcPr>
            <w:tcW w:w="6662" w:type="dxa"/>
            <w:gridSpan w:val="2"/>
          </w:tcPr>
          <w:p w:rsidR="00882C07" w:rsidRPr="00971B3F" w:rsidRDefault="00882C07" w:rsidP="00B77E3A">
            <w:pPr>
              <w:spacing w:after="0" w:line="240" w:lineRule="auto"/>
            </w:pPr>
            <w:r w:rsidRPr="00971B3F">
              <w:t>Ugotovitve in komentarji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i/>
                <w:sz w:val="18"/>
              </w:rPr>
              <w:t>(navedite ugotovitve in komentarje v smislu napotkov za prihodnje procese vključevanja javnosti)</w:t>
            </w: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10031" w:type="dxa"/>
            <w:gridSpan w:val="3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Cs w:val="24"/>
              </w:rPr>
            </w:pPr>
            <w:r w:rsidRPr="00971B3F">
              <w:rPr>
                <w:rFonts w:cs="Arial"/>
                <w:szCs w:val="24"/>
              </w:rPr>
              <w:t>Izbrane metode in orodja za vrednotenje</w:t>
            </w:r>
          </w:p>
          <w:p w:rsidR="00882C07" w:rsidRPr="00971B3F" w:rsidRDefault="00882C07" w:rsidP="00B77E3A">
            <w:pPr>
              <w:spacing w:after="0" w:line="240" w:lineRule="auto"/>
            </w:pPr>
            <w:r w:rsidRPr="00971B3F">
              <w:rPr>
                <w:rFonts w:cs="Arial"/>
                <w:i/>
                <w:sz w:val="18"/>
                <w:szCs w:val="24"/>
              </w:rPr>
              <w:t>(izberite metode in orodja za vrednotenje)</w:t>
            </w:r>
          </w:p>
        </w:tc>
      </w:tr>
      <w:tr w:rsidR="00882C07" w:rsidRPr="00971B3F" w:rsidTr="00B77E3A">
        <w:tc>
          <w:tcPr>
            <w:tcW w:w="10031" w:type="dxa"/>
            <w:gridSpan w:val="3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anketni vprašalnik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neformalni razgovori z udeleženci aktivnosti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zapisovanje prispevkov/mnenj udeležencev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poročila o izvedenih aktivnostih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razprava na srečanjih koordinacijskega telesa</w:t>
            </w:r>
          </w:p>
          <w:p w:rsidR="00882C07" w:rsidRPr="00971B3F" w:rsidRDefault="00882C07" w:rsidP="00B77E3A">
            <w:pPr>
              <w:spacing w:after="0" w:line="240" w:lineRule="auto"/>
              <w:rPr>
                <w:rFonts w:cs="Arial"/>
              </w:rPr>
            </w:pPr>
            <w:r w:rsidRPr="00971B3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1B3F">
              <w:rPr>
                <w:rFonts w:cs="Arial"/>
              </w:rPr>
              <w:instrText xml:space="preserve"> FORMCHECKBOX </w:instrText>
            </w:r>
            <w:r w:rsidRPr="00971B3F">
              <w:rPr>
                <w:rFonts w:cs="Arial"/>
              </w:rPr>
            </w:r>
            <w:r w:rsidRPr="00971B3F">
              <w:rPr>
                <w:rFonts w:cs="Arial"/>
              </w:rPr>
              <w:fldChar w:fldCharType="end"/>
            </w:r>
            <w:r w:rsidRPr="00971B3F">
              <w:rPr>
                <w:rFonts w:cs="Arial"/>
              </w:rPr>
              <w:t xml:space="preserve"> drugo:</w:t>
            </w:r>
          </w:p>
        </w:tc>
      </w:tr>
      <w:tr w:rsidR="00882C07" w:rsidRPr="00971B3F" w:rsidTr="00B77E3A">
        <w:tc>
          <w:tcPr>
            <w:tcW w:w="10031" w:type="dxa"/>
            <w:gridSpan w:val="3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Cs w:val="24"/>
              </w:rPr>
            </w:pPr>
            <w:r w:rsidRPr="00971B3F">
              <w:rPr>
                <w:rFonts w:cs="Arial"/>
                <w:szCs w:val="24"/>
              </w:rPr>
              <w:t>Kaj je šlo po načrtu?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rFonts w:cs="Arial"/>
                <w:i/>
                <w:sz w:val="18"/>
                <w:szCs w:val="24"/>
              </w:rPr>
              <w:t>(navedite korake načrta, ki so bili izvedeni, kot je bilo načrtovano)</w:t>
            </w:r>
          </w:p>
        </w:tc>
      </w:tr>
      <w:tr w:rsidR="00882C07" w:rsidRPr="00971B3F" w:rsidTr="00B77E3A">
        <w:tc>
          <w:tcPr>
            <w:tcW w:w="10031" w:type="dxa"/>
            <w:gridSpan w:val="3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10031" w:type="dxa"/>
            <w:gridSpan w:val="3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Cs w:val="24"/>
              </w:rPr>
            </w:pPr>
            <w:r w:rsidRPr="00971B3F">
              <w:rPr>
                <w:rFonts w:cs="Arial"/>
                <w:szCs w:val="24"/>
              </w:rPr>
              <w:t>Kaj ni šlo po načrtu?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rFonts w:cs="Arial"/>
                <w:i/>
                <w:sz w:val="18"/>
                <w:szCs w:val="24"/>
              </w:rPr>
              <w:t>(navedite korake načrta, ki so odstopali od načrtovanih)</w:t>
            </w:r>
          </w:p>
        </w:tc>
      </w:tr>
      <w:tr w:rsidR="00882C07" w:rsidRPr="00971B3F" w:rsidTr="00B77E3A">
        <w:tc>
          <w:tcPr>
            <w:tcW w:w="10031" w:type="dxa"/>
            <w:gridSpan w:val="3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  <w:tr w:rsidR="00882C07" w:rsidRPr="00971B3F" w:rsidTr="00B77E3A">
        <w:tc>
          <w:tcPr>
            <w:tcW w:w="10031" w:type="dxa"/>
            <w:gridSpan w:val="3"/>
            <w:shd w:val="clear" w:color="auto" w:fill="D9E2F3"/>
          </w:tcPr>
          <w:p w:rsidR="00882C07" w:rsidRPr="00971B3F" w:rsidRDefault="00882C07" w:rsidP="00B77E3A">
            <w:pPr>
              <w:spacing w:after="0" w:line="240" w:lineRule="auto"/>
              <w:rPr>
                <w:rFonts w:cs="Arial"/>
                <w:szCs w:val="24"/>
              </w:rPr>
            </w:pPr>
            <w:r w:rsidRPr="00971B3F">
              <w:rPr>
                <w:rFonts w:cs="Arial"/>
                <w:szCs w:val="24"/>
              </w:rPr>
              <w:t>Kaj bi prihodnjič naredili drugače?</w:t>
            </w:r>
          </w:p>
          <w:p w:rsidR="00882C07" w:rsidRPr="00971B3F" w:rsidRDefault="00882C07" w:rsidP="00B77E3A">
            <w:pPr>
              <w:spacing w:after="0" w:line="240" w:lineRule="auto"/>
              <w:rPr>
                <w:i/>
              </w:rPr>
            </w:pPr>
            <w:r w:rsidRPr="00971B3F">
              <w:rPr>
                <w:rFonts w:cs="Arial"/>
                <w:i/>
                <w:sz w:val="18"/>
                <w:szCs w:val="24"/>
              </w:rPr>
              <w:t>(navedite elemente in korake, ki bi jih v prihodnjem procesu radi spremenili oz. nadgradili)</w:t>
            </w:r>
          </w:p>
        </w:tc>
      </w:tr>
      <w:tr w:rsidR="00882C07" w:rsidRPr="00971B3F" w:rsidTr="00B77E3A">
        <w:tc>
          <w:tcPr>
            <w:tcW w:w="10031" w:type="dxa"/>
            <w:gridSpan w:val="3"/>
          </w:tcPr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  <w:p w:rsidR="00882C07" w:rsidRPr="00971B3F" w:rsidRDefault="00882C07" w:rsidP="00B77E3A">
            <w:pPr>
              <w:spacing w:after="0" w:line="240" w:lineRule="auto"/>
            </w:pPr>
          </w:p>
        </w:tc>
      </w:tr>
    </w:tbl>
    <w:p w:rsidR="00882C07" w:rsidRDefault="00882C07">
      <w:pPr>
        <w:rPr>
          <w:rFonts w:ascii="Arial" w:hAnsi="Arial" w:cs="Arial"/>
          <w:b/>
        </w:rPr>
      </w:pPr>
      <w:bookmarkStart w:id="0" w:name="_GoBack"/>
      <w:bookmarkEnd w:id="0"/>
    </w:p>
    <w:sectPr w:rsidR="00882C07" w:rsidSect="0021092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2C07" w:rsidRDefault="00882C07">
      <w:r>
        <w:separator/>
      </w:r>
    </w:p>
  </w:endnote>
  <w:endnote w:type="continuationSeparator" w:id="1">
    <w:p w:rsidR="00882C07" w:rsidRDefault="00882C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C07" w:rsidRDefault="00882C07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C07" w:rsidRDefault="00882C07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C07" w:rsidRDefault="00882C0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2C07" w:rsidRDefault="00882C07">
      <w:r>
        <w:separator/>
      </w:r>
    </w:p>
  </w:footnote>
  <w:footnote w:type="continuationSeparator" w:id="1">
    <w:p w:rsidR="00882C07" w:rsidRDefault="00882C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C07" w:rsidRDefault="00882C0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C07" w:rsidRDefault="00882C07">
    <w:pPr>
      <w:pStyle w:val="Header"/>
    </w:pPr>
    <w:r>
      <w:rPr>
        <w:noProof/>
        <w:lang w:eastAsia="sl-SI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315pt;margin-top:-18.55pt;width:174.2pt;height:71pt;z-index:-251656192">
          <v:imagedata r:id="rId1" o:title="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C07" w:rsidRDefault="00882C07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C14E6"/>
    <w:rsid w:val="001B3F98"/>
    <w:rsid w:val="001C2373"/>
    <w:rsid w:val="0021092E"/>
    <w:rsid w:val="002323D6"/>
    <w:rsid w:val="00242F14"/>
    <w:rsid w:val="002B0368"/>
    <w:rsid w:val="002D5C64"/>
    <w:rsid w:val="002E5D73"/>
    <w:rsid w:val="003C14E6"/>
    <w:rsid w:val="00427BC9"/>
    <w:rsid w:val="00431E17"/>
    <w:rsid w:val="0049747E"/>
    <w:rsid w:val="004E7C53"/>
    <w:rsid w:val="004F00E6"/>
    <w:rsid w:val="005B27EE"/>
    <w:rsid w:val="0070445E"/>
    <w:rsid w:val="00762839"/>
    <w:rsid w:val="00780BCD"/>
    <w:rsid w:val="007E5844"/>
    <w:rsid w:val="00835A98"/>
    <w:rsid w:val="00882C07"/>
    <w:rsid w:val="00971B3F"/>
    <w:rsid w:val="009B6B75"/>
    <w:rsid w:val="009C1758"/>
    <w:rsid w:val="00A5562B"/>
    <w:rsid w:val="00B77E3A"/>
    <w:rsid w:val="00E07F68"/>
    <w:rsid w:val="00E771C3"/>
    <w:rsid w:val="00F725D1"/>
    <w:rsid w:val="00FE3A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sl-SI" w:eastAsia="sl-SI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B75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2D5C6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2D5C64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</w:rPr>
  </w:style>
  <w:style w:type="paragraph" w:customStyle="1" w:styleId="t-12-9-sred">
    <w:name w:val="t-12-9-sred"/>
    <w:basedOn w:val="Normal"/>
    <w:uiPriority w:val="99"/>
    <w:rsid w:val="00FE3A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l-SI"/>
    </w:rPr>
  </w:style>
  <w:style w:type="paragraph" w:styleId="Header">
    <w:name w:val="header"/>
    <w:basedOn w:val="Normal"/>
    <w:link w:val="HeaderChar"/>
    <w:uiPriority w:val="99"/>
    <w:rsid w:val="001C237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07804"/>
    <w:rPr>
      <w:lang w:eastAsia="en-US"/>
    </w:rPr>
  </w:style>
  <w:style w:type="paragraph" w:styleId="Footer">
    <w:name w:val="footer"/>
    <w:basedOn w:val="Normal"/>
    <w:link w:val="FooterChar"/>
    <w:uiPriority w:val="99"/>
    <w:rsid w:val="001C237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7804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99</TotalTime>
  <Pages>10</Pages>
  <Words>1673</Words>
  <Characters>9541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Divjak</dc:creator>
  <cp:keywords/>
  <dc:description/>
  <cp:lastModifiedBy>Mojca Gregorič</cp:lastModifiedBy>
  <cp:revision>6</cp:revision>
  <dcterms:created xsi:type="dcterms:W3CDTF">2015-01-26T21:29:00Z</dcterms:created>
  <dcterms:modified xsi:type="dcterms:W3CDTF">2015-02-06T10:06:00Z</dcterms:modified>
</cp:coreProperties>
</file>